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4CB82" w14:textId="77777777" w:rsidR="00051B0B" w:rsidRPr="00107D59" w:rsidRDefault="00051B0B" w:rsidP="48C2D277">
      <w:pPr>
        <w:spacing w:line="408" w:lineRule="exact"/>
        <w:ind w:right="2118"/>
        <w:rPr>
          <w:b/>
          <w:bCs/>
          <w:sz w:val="32"/>
          <w:szCs w:val="32"/>
          <w:lang w:val="it-IT"/>
        </w:rPr>
      </w:pPr>
      <w:r w:rsidRPr="48C2D277">
        <w:rPr>
          <w:b/>
          <w:bCs/>
          <w:sz w:val="32"/>
          <w:szCs w:val="32"/>
        </w:rPr>
        <w:t>Verbale LP</w:t>
      </w:r>
      <w:r w:rsidRPr="48C2D277">
        <w:rPr>
          <w:b/>
          <w:bCs/>
          <w:sz w:val="32"/>
          <w:szCs w:val="32"/>
          <w:lang w:val="it-IT"/>
        </w:rPr>
        <w:t>P</w:t>
      </w:r>
    </w:p>
    <w:p w14:paraId="2E30C8EB" w14:textId="77777777" w:rsidR="00FB71FE" w:rsidRPr="00FB71FE" w:rsidRDefault="00FB71FE" w:rsidP="48C2D277">
      <w:pPr>
        <w:pStyle w:val="BodyText"/>
        <w:rPr>
          <w:sz w:val="32"/>
          <w:szCs w:val="32"/>
          <w:lang w:val="it-IT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4800"/>
        <w:gridCol w:w="10"/>
        <w:gridCol w:w="2525"/>
        <w:gridCol w:w="26"/>
        <w:gridCol w:w="3979"/>
      </w:tblGrid>
      <w:tr w:rsidR="00E52AE0" w:rsidRPr="004B1CEC" w14:paraId="04391DA5" w14:textId="77777777" w:rsidTr="005E3B8A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207EF9EC" w14:textId="77777777" w:rsidR="00E52AE0" w:rsidRDefault="00E52AE0" w:rsidP="48C2D277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Cognome, nome</w:t>
            </w:r>
          </w:p>
          <w:p w14:paraId="42469605" w14:textId="77777777" w:rsidR="00E52AE0" w:rsidRPr="004B1CEC" w:rsidRDefault="00E52AE0" w:rsidP="48C2D277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1340" w:type="dxa"/>
            <w:gridSpan w:val="5"/>
            <w:tcBorders>
              <w:bottom w:val="single" w:sz="4" w:space="0" w:color="auto"/>
            </w:tcBorders>
          </w:tcPr>
          <w:p w14:paraId="3DA398DF" w14:textId="77777777" w:rsidR="00E52AE0" w:rsidRPr="004B1CEC" w:rsidRDefault="00E52AE0" w:rsidP="48C2D277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18D02571" w14:textId="78946D1B" w:rsidR="00E52AE0" w:rsidRPr="004B1CEC" w:rsidRDefault="00E52AE0" w:rsidP="48C2D277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  <w:tr w:rsidR="007145FC" w:rsidRPr="004B1CEC" w14:paraId="1657F549" w14:textId="77777777" w:rsidTr="00E52AE0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482C6A91" w14:textId="77777777" w:rsidR="007145FC" w:rsidRDefault="008F0A24" w:rsidP="48C2D277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Perito/-a 1</w:t>
            </w:r>
          </w:p>
          <w:p w14:paraId="1E330242" w14:textId="34EFBFF0" w:rsidR="00E52AE0" w:rsidRPr="004B1CEC" w:rsidRDefault="00E52AE0" w:rsidP="48C2D277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4810" w:type="dxa"/>
            <w:gridSpan w:val="2"/>
            <w:tcBorders>
              <w:bottom w:val="single" w:sz="4" w:space="0" w:color="auto"/>
            </w:tcBorders>
          </w:tcPr>
          <w:p w14:paraId="25EA641D" w14:textId="77777777" w:rsidR="007145FC" w:rsidRPr="004B1CEC" w:rsidRDefault="007145FC" w:rsidP="48C2D277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64FA23BA" w14:textId="645BB2F8" w:rsidR="007145FC" w:rsidRPr="004B1CEC" w:rsidRDefault="008F0A24" w:rsidP="008F0A24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Perito/-a 2</w:t>
            </w:r>
          </w:p>
        </w:tc>
        <w:tc>
          <w:tcPr>
            <w:tcW w:w="3979" w:type="dxa"/>
            <w:tcBorders>
              <w:left w:val="single" w:sz="4" w:space="0" w:color="auto"/>
              <w:bottom w:val="single" w:sz="4" w:space="0" w:color="auto"/>
            </w:tcBorders>
          </w:tcPr>
          <w:p w14:paraId="6B39755A" w14:textId="77777777" w:rsidR="007145FC" w:rsidRPr="004B1CEC" w:rsidRDefault="007145FC" w:rsidP="48C2D277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7145FC" w14:paraId="3A562309" w14:textId="77777777" w:rsidTr="48C2D277">
        <w:trPr>
          <w:trHeight w:hRule="exact" w:val="170"/>
        </w:trPr>
        <w:tc>
          <w:tcPr>
            <w:tcW w:w="14175" w:type="dxa"/>
            <w:gridSpan w:val="6"/>
            <w:tcBorders>
              <w:left w:val="nil"/>
              <w:bottom w:val="single" w:sz="8" w:space="0" w:color="auto"/>
              <w:right w:val="nil"/>
            </w:tcBorders>
          </w:tcPr>
          <w:p w14:paraId="4769A119" w14:textId="77777777" w:rsidR="007145FC" w:rsidRDefault="007145FC" w:rsidP="48C2D27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</w:p>
        </w:tc>
      </w:tr>
      <w:tr w:rsidR="00E52AE0" w:rsidRPr="00112560" w14:paraId="1DAADCB2" w14:textId="61D873FF" w:rsidTr="00E52AE0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158AD9C7" w14:textId="31092AE5" w:rsidR="00E52AE0" w:rsidRPr="004B1CEC" w:rsidRDefault="00E52AE0" w:rsidP="48C2D27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Compito</w:t>
            </w:r>
            <w:r>
              <w:rPr>
                <w:sz w:val="20"/>
                <w:szCs w:val="20"/>
                <w:lang w:val="it-IT"/>
              </w:rPr>
              <w:t xml:space="preserve"> pratico 1</w:t>
            </w:r>
          </w:p>
        </w:tc>
        <w:tc>
          <w:tcPr>
            <w:tcW w:w="4800" w:type="dxa"/>
            <w:tcBorders>
              <w:bottom w:val="single" w:sz="4" w:space="0" w:color="auto"/>
              <w:right w:val="single" w:sz="4" w:space="0" w:color="auto"/>
            </w:tcBorders>
          </w:tcPr>
          <w:p w14:paraId="0AD1620A" w14:textId="5F24B87A" w:rsidR="00E52AE0" w:rsidRPr="004B1CEC" w:rsidRDefault="00E52AE0" w:rsidP="48C2D27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Titolo:</w:t>
            </w:r>
            <w:r w:rsidRPr="48C2D277">
              <w:rPr>
                <w:b w:val="0"/>
                <w:bCs w:val="0"/>
                <w:sz w:val="20"/>
                <w:szCs w:val="20"/>
                <w:lang w:val="it-IT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3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F354" w14:textId="1C40AF5E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D</w:t>
            </w:r>
            <w:r>
              <w:rPr>
                <w:sz w:val="20"/>
                <w:szCs w:val="20"/>
                <w:lang w:val="it-IT"/>
              </w:rPr>
              <w:t xml:space="preserve">alle: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400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14:paraId="47E6E231" w14:textId="2DA6A65B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Alle</w:t>
            </w:r>
            <w:r>
              <w:rPr>
                <w:sz w:val="20"/>
                <w:szCs w:val="20"/>
                <w:lang w:val="it-IT"/>
              </w:rPr>
              <w:t xml:space="preserve">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7145FC" w14:paraId="67774D1D" w14:textId="77777777" w:rsidTr="00686CA4">
        <w:trPr>
          <w:trHeight w:val="4428"/>
        </w:trPr>
        <w:tc>
          <w:tcPr>
            <w:tcW w:w="14175" w:type="dxa"/>
            <w:gridSpan w:val="6"/>
            <w:tcBorders>
              <w:top w:val="nil"/>
              <w:bottom w:val="single" w:sz="8" w:space="0" w:color="auto"/>
            </w:tcBorders>
          </w:tcPr>
          <w:p w14:paraId="6B01286C" w14:textId="77777777" w:rsidR="007145FC" w:rsidRDefault="007145FC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="16198CCF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  <w:bookmarkEnd w:id="0"/>
          </w:p>
          <w:p w14:paraId="267898B8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B878A74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9D78C83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D36478A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663840D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2CDB792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9083581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AF96B0F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D8CE615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1637FFB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1319D8C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775C3C7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BE45A72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26EA740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A1301F1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63E3D2A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CBD3A18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26A6949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755E2B2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4E6A3F3" w14:textId="77777777" w:rsidR="00E52AE0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EE161F2" w14:textId="77777777" w:rsidR="00E52AE0" w:rsidRPr="00E678E2" w:rsidRDefault="00E52AE0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5DEB21DD" w14:textId="77777777" w:rsidR="007145FC" w:rsidRDefault="007145FC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tbl>
      <w:tblPr>
        <w:tblStyle w:val="TableGrid"/>
        <w:tblpPr w:leftFromText="141" w:rightFromText="141" w:vertAnchor="text" w:tblpY="69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4800"/>
        <w:gridCol w:w="2535"/>
        <w:gridCol w:w="4005"/>
      </w:tblGrid>
      <w:tr w:rsidR="00E52AE0" w:rsidRPr="00112560" w14:paraId="51CF9E56" w14:textId="77777777" w:rsidTr="00E52AE0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6FB057AE" w14:textId="77777777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lastRenderedPageBreak/>
              <w:t>Compito</w:t>
            </w:r>
            <w:r>
              <w:rPr>
                <w:sz w:val="20"/>
                <w:szCs w:val="20"/>
                <w:lang w:val="it-IT"/>
              </w:rPr>
              <w:t xml:space="preserve"> pratico 2</w:t>
            </w:r>
          </w:p>
        </w:tc>
        <w:tc>
          <w:tcPr>
            <w:tcW w:w="4800" w:type="dxa"/>
            <w:tcBorders>
              <w:bottom w:val="single" w:sz="4" w:space="0" w:color="auto"/>
              <w:right w:val="single" w:sz="4" w:space="0" w:color="auto"/>
            </w:tcBorders>
          </w:tcPr>
          <w:p w14:paraId="5B20A2DF" w14:textId="77777777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Titolo:</w:t>
            </w:r>
            <w:r w:rsidRPr="48C2D277">
              <w:rPr>
                <w:b w:val="0"/>
                <w:bCs w:val="0"/>
                <w:sz w:val="20"/>
                <w:szCs w:val="20"/>
                <w:lang w:val="it-IT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3E2D" w14:textId="77777777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D</w:t>
            </w:r>
            <w:r>
              <w:rPr>
                <w:sz w:val="20"/>
                <w:szCs w:val="20"/>
                <w:lang w:val="it-IT"/>
              </w:rPr>
              <w:t xml:space="preserve">alle: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4005" w:type="dxa"/>
            <w:tcBorders>
              <w:left w:val="single" w:sz="4" w:space="0" w:color="auto"/>
              <w:bottom w:val="single" w:sz="4" w:space="0" w:color="auto"/>
            </w:tcBorders>
          </w:tcPr>
          <w:p w14:paraId="5FFEECCF" w14:textId="77777777" w:rsidR="00E52AE0" w:rsidRPr="004B1CEC" w:rsidRDefault="00E52AE0" w:rsidP="00E52AE0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Alle</w:t>
            </w:r>
            <w:r>
              <w:rPr>
                <w:sz w:val="20"/>
                <w:szCs w:val="20"/>
                <w:lang w:val="it-IT"/>
              </w:rPr>
              <w:t xml:space="preserve">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E52AE0" w14:paraId="38438B65" w14:textId="77777777" w:rsidTr="00E52AE0">
        <w:trPr>
          <w:trHeight w:val="4428"/>
        </w:trPr>
        <w:tc>
          <w:tcPr>
            <w:tcW w:w="14175" w:type="dxa"/>
            <w:gridSpan w:val="4"/>
            <w:tcBorders>
              <w:top w:val="nil"/>
              <w:bottom w:val="single" w:sz="8" w:space="0" w:color="auto"/>
            </w:tcBorders>
          </w:tcPr>
          <w:p w14:paraId="24FA1A9E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29DBDCEB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2B6DBB7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C17EC18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CC95538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2D732F8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4CAFDAF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A72CEC9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173C5F1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17D8EFC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8E32A9F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DE6DDC5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CD69765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F7AECCE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9DBA96D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AFF878C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7FFF49A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157A3C4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A327EA6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E31AE72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2FE4D44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247740B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A3B7A79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6D661CE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972DA40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62BAEDB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4DFC6B8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7D785C4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2339309" w14:textId="77777777" w:rsidR="00E52AE0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0E6FB4E" w14:textId="77777777" w:rsidR="00E52AE0" w:rsidRPr="00E678E2" w:rsidRDefault="00E52AE0" w:rsidP="00E52AE0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770868F0" w14:textId="77777777" w:rsidR="008F0A24" w:rsidRDefault="008F0A24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p w14:paraId="18AEC96F" w14:textId="77777777" w:rsidR="008F0A24" w:rsidRDefault="008F0A24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4800"/>
        <w:gridCol w:w="2535"/>
        <w:gridCol w:w="4005"/>
      </w:tblGrid>
      <w:tr w:rsidR="00E52AE0" w:rsidRPr="00112560" w14:paraId="2D229BDA" w14:textId="77777777" w:rsidTr="009968F6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F9C8A25" w14:textId="5EDAB544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Compito</w:t>
            </w:r>
            <w:r>
              <w:rPr>
                <w:sz w:val="20"/>
                <w:szCs w:val="20"/>
                <w:lang w:val="it-IT"/>
              </w:rPr>
              <w:t xml:space="preserve"> pratico 3</w:t>
            </w:r>
          </w:p>
        </w:tc>
        <w:tc>
          <w:tcPr>
            <w:tcW w:w="4800" w:type="dxa"/>
            <w:tcBorders>
              <w:bottom w:val="single" w:sz="4" w:space="0" w:color="auto"/>
              <w:right w:val="single" w:sz="4" w:space="0" w:color="auto"/>
            </w:tcBorders>
          </w:tcPr>
          <w:p w14:paraId="336CB164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Titolo:</w:t>
            </w:r>
            <w:r w:rsidRPr="48C2D277">
              <w:rPr>
                <w:b w:val="0"/>
                <w:bCs w:val="0"/>
                <w:sz w:val="20"/>
                <w:szCs w:val="20"/>
                <w:lang w:val="it-IT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1E38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D</w:t>
            </w:r>
            <w:r>
              <w:rPr>
                <w:sz w:val="20"/>
                <w:szCs w:val="20"/>
                <w:lang w:val="it-IT"/>
              </w:rPr>
              <w:t xml:space="preserve">alle: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4005" w:type="dxa"/>
            <w:tcBorders>
              <w:left w:val="single" w:sz="4" w:space="0" w:color="auto"/>
              <w:bottom w:val="single" w:sz="4" w:space="0" w:color="auto"/>
            </w:tcBorders>
          </w:tcPr>
          <w:p w14:paraId="433A42D4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Alle</w:t>
            </w:r>
            <w:r>
              <w:rPr>
                <w:sz w:val="20"/>
                <w:szCs w:val="20"/>
                <w:lang w:val="it-IT"/>
              </w:rPr>
              <w:t xml:space="preserve">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E52AE0" w14:paraId="73DACB2F" w14:textId="77777777" w:rsidTr="009968F6">
        <w:trPr>
          <w:trHeight w:val="4428"/>
        </w:trPr>
        <w:tc>
          <w:tcPr>
            <w:tcW w:w="14175" w:type="dxa"/>
            <w:gridSpan w:val="4"/>
            <w:tcBorders>
              <w:top w:val="nil"/>
              <w:bottom w:val="single" w:sz="8" w:space="0" w:color="auto"/>
            </w:tcBorders>
          </w:tcPr>
          <w:p w14:paraId="23C1D60F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5E3DCB73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3B2D7FE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F14DD3F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E78C002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96AEBF6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5EB1108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5F969D9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C5E931B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33E548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793D2065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910B7BB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1655048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6C5C1B5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BA517A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788D51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7634CB1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768D1C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B43FA6F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9EB50EF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38CCE25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BCD3BCE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B7C29EC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781CF69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9FEAFF6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AB1286A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9683F40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F4F64CD" w14:textId="77777777" w:rsidR="00E52AE0" w:rsidRPr="00E678E2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04725FC0" w14:textId="77777777" w:rsidR="008F0A24" w:rsidRDefault="008F0A24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p w14:paraId="2AE4EBED" w14:textId="77777777" w:rsidR="00E30890" w:rsidRDefault="00E30890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p w14:paraId="2C1FC821" w14:textId="77777777" w:rsidR="00E30890" w:rsidRDefault="00E30890" w:rsidP="48C2D277">
      <w:pPr>
        <w:widowControl/>
        <w:autoSpaceDE/>
        <w:autoSpaceDN/>
        <w:spacing w:line="276" w:lineRule="auto"/>
        <w:rPr>
          <w:sz w:val="20"/>
          <w:szCs w:val="20"/>
          <w:lang w:val="it-IT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4800"/>
        <w:gridCol w:w="2535"/>
        <w:gridCol w:w="4005"/>
      </w:tblGrid>
      <w:tr w:rsidR="00E52AE0" w:rsidRPr="00112560" w14:paraId="3B47FD40" w14:textId="77777777" w:rsidTr="009968F6">
        <w:trPr>
          <w:trHeight w:val="227"/>
        </w:trPr>
        <w:tc>
          <w:tcPr>
            <w:tcW w:w="2835" w:type="dxa"/>
            <w:tcBorders>
              <w:bottom w:val="single" w:sz="4" w:space="0" w:color="auto"/>
            </w:tcBorders>
          </w:tcPr>
          <w:p w14:paraId="756125A3" w14:textId="4EDCEE44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lastRenderedPageBreak/>
              <w:t>Compito</w:t>
            </w:r>
            <w:r>
              <w:rPr>
                <w:sz w:val="20"/>
                <w:szCs w:val="20"/>
                <w:lang w:val="it-IT"/>
              </w:rPr>
              <w:t xml:space="preserve"> pratico 4</w:t>
            </w:r>
          </w:p>
        </w:tc>
        <w:tc>
          <w:tcPr>
            <w:tcW w:w="4800" w:type="dxa"/>
            <w:tcBorders>
              <w:bottom w:val="single" w:sz="4" w:space="0" w:color="auto"/>
              <w:right w:val="single" w:sz="4" w:space="0" w:color="auto"/>
            </w:tcBorders>
          </w:tcPr>
          <w:p w14:paraId="2AEDD56D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Titolo:</w:t>
            </w:r>
            <w:r w:rsidRPr="48C2D277">
              <w:rPr>
                <w:b w:val="0"/>
                <w:bCs w:val="0"/>
                <w:sz w:val="20"/>
                <w:szCs w:val="20"/>
                <w:lang w:val="it-IT"/>
              </w:rPr>
              <w:t xml:space="preserve">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9024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D</w:t>
            </w:r>
            <w:r>
              <w:rPr>
                <w:sz w:val="20"/>
                <w:szCs w:val="20"/>
                <w:lang w:val="it-IT"/>
              </w:rPr>
              <w:t xml:space="preserve">alle: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4005" w:type="dxa"/>
            <w:tcBorders>
              <w:left w:val="single" w:sz="4" w:space="0" w:color="auto"/>
              <w:bottom w:val="single" w:sz="4" w:space="0" w:color="auto"/>
            </w:tcBorders>
          </w:tcPr>
          <w:p w14:paraId="7FA36AE0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E52AE0">
              <w:rPr>
                <w:sz w:val="20"/>
                <w:szCs w:val="20"/>
                <w:lang w:val="it-IT"/>
              </w:rPr>
              <w:t>Alle</w:t>
            </w:r>
            <w:r>
              <w:rPr>
                <w:sz w:val="20"/>
                <w:szCs w:val="20"/>
                <w:lang w:val="it-IT"/>
              </w:rPr>
              <w:t xml:space="preserve">: </w:t>
            </w: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E52AE0" w14:paraId="0174E94C" w14:textId="77777777" w:rsidTr="009968F6">
        <w:trPr>
          <w:trHeight w:val="4428"/>
        </w:trPr>
        <w:tc>
          <w:tcPr>
            <w:tcW w:w="14175" w:type="dxa"/>
            <w:gridSpan w:val="4"/>
            <w:tcBorders>
              <w:top w:val="nil"/>
              <w:bottom w:val="single" w:sz="8" w:space="0" w:color="auto"/>
            </w:tcBorders>
          </w:tcPr>
          <w:p w14:paraId="53CB5897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3B12789D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EA9FE1E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A86B1FE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C674918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316C062C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8358168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7B227D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8AEE0EE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7F80067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0341F26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A9BC355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14A15525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C4C27F0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60A4DE3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FED5DB0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02FF8E3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B6BEF0A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46BE0C8D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03F466BA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52159774" w14:textId="77777777" w:rsidR="00E52AE0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</w:rPr>
            </w:pPr>
          </w:p>
          <w:p w14:paraId="21602B96" w14:textId="77777777" w:rsidR="00E52AE0" w:rsidRPr="00E678E2" w:rsidRDefault="00E52AE0" w:rsidP="009968F6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2ACAD007" w14:textId="77777777" w:rsidR="00E52AE0" w:rsidRDefault="00E52AE0" w:rsidP="00686CA4">
      <w:pPr>
        <w:widowControl/>
        <w:autoSpaceDE/>
        <w:autoSpaceDN/>
        <w:spacing w:after="200" w:line="276" w:lineRule="auto"/>
        <w:rPr>
          <w:b/>
          <w:bCs/>
          <w:sz w:val="32"/>
          <w:szCs w:val="32"/>
          <w:lang w:val="it-IT"/>
        </w:rPr>
      </w:pPr>
    </w:p>
    <w:tbl>
      <w:tblPr>
        <w:tblStyle w:val="TableGrid"/>
        <w:tblW w:w="141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810"/>
        <w:gridCol w:w="2269"/>
        <w:gridCol w:w="7079"/>
      </w:tblGrid>
      <w:tr w:rsidR="00E52AE0" w:rsidRPr="004B1CEC" w14:paraId="5EC380C0" w14:textId="77777777" w:rsidTr="00F30067">
        <w:trPr>
          <w:trHeight w:val="242"/>
        </w:trPr>
        <w:tc>
          <w:tcPr>
            <w:tcW w:w="4810" w:type="dxa"/>
            <w:tcBorders>
              <w:bottom w:val="single" w:sz="4" w:space="0" w:color="auto"/>
            </w:tcBorders>
          </w:tcPr>
          <w:p w14:paraId="0D6008C9" w14:textId="77777777" w:rsidR="00E52AE0" w:rsidRPr="009A46D1" w:rsidRDefault="00E52AE0" w:rsidP="009968F6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Nome dell’istituzione (luogo d’esame)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383DBA92" w14:textId="77777777" w:rsidR="00E52AE0" w:rsidRPr="004B1CEC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lang w:val="it-IT"/>
              </w:rPr>
              <w:t>Data</w:t>
            </w:r>
          </w:p>
        </w:tc>
        <w:tc>
          <w:tcPr>
            <w:tcW w:w="7079" w:type="dxa"/>
            <w:tcBorders>
              <w:bottom w:val="single" w:sz="4" w:space="0" w:color="auto"/>
            </w:tcBorders>
          </w:tcPr>
          <w:p w14:paraId="570E6848" w14:textId="4C1B82EA" w:rsidR="00E52AE0" w:rsidRPr="00F96A3A" w:rsidRDefault="00E52AE0" w:rsidP="008F0A24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lang w:val="it-IT"/>
              </w:rPr>
              <w:t xml:space="preserve">Firma </w:t>
            </w:r>
            <w:r>
              <w:rPr>
                <w:lang w:val="it-IT"/>
              </w:rPr>
              <w:t>dei periti</w:t>
            </w:r>
            <w:r w:rsidRPr="48C2D277">
              <w:rPr>
                <w:lang w:val="it-IT"/>
              </w:rPr>
              <w:t xml:space="preserve"> </w:t>
            </w:r>
            <w:r>
              <w:rPr>
                <w:lang w:val="it-IT"/>
              </w:rPr>
              <w:t>d’esame</w:t>
            </w:r>
          </w:p>
        </w:tc>
      </w:tr>
      <w:tr w:rsidR="00E52AE0" w:rsidRPr="004B1CEC" w14:paraId="3196AEEF" w14:textId="77777777" w:rsidTr="00F30067">
        <w:trPr>
          <w:trHeight w:val="768"/>
        </w:trPr>
        <w:tc>
          <w:tcPr>
            <w:tcW w:w="4810" w:type="dxa"/>
            <w:tcBorders>
              <w:bottom w:val="single" w:sz="4" w:space="0" w:color="auto"/>
            </w:tcBorders>
          </w:tcPr>
          <w:p w14:paraId="0D2F237D" w14:textId="77777777" w:rsidR="00E52AE0" w:rsidRPr="0085127B" w:rsidRDefault="00E52AE0" w:rsidP="009968F6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64712ECD" w14:textId="77777777" w:rsidR="00E52AE0" w:rsidRPr="0085127B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7079" w:type="dxa"/>
            <w:tcBorders>
              <w:bottom w:val="single" w:sz="4" w:space="0" w:color="auto"/>
            </w:tcBorders>
          </w:tcPr>
          <w:p w14:paraId="188E992A" w14:textId="77777777" w:rsidR="00E52AE0" w:rsidRPr="0085127B" w:rsidRDefault="00E52AE0" w:rsidP="009968F6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39F88055" w14:textId="77777777" w:rsidR="008F0A24" w:rsidRDefault="008F0A24" w:rsidP="00686CA4">
      <w:pPr>
        <w:widowControl/>
        <w:autoSpaceDE/>
        <w:autoSpaceDN/>
        <w:spacing w:after="200" w:line="276" w:lineRule="auto"/>
        <w:rPr>
          <w:b/>
          <w:bCs/>
          <w:sz w:val="32"/>
          <w:szCs w:val="32"/>
          <w:lang w:val="it-IT"/>
        </w:rPr>
      </w:pPr>
    </w:p>
    <w:p w14:paraId="7E37B3C5" w14:textId="77777777" w:rsidR="00946DE3" w:rsidRPr="00107D59" w:rsidRDefault="00472D0B" w:rsidP="00686CA4">
      <w:pPr>
        <w:widowControl/>
        <w:autoSpaceDE/>
        <w:autoSpaceDN/>
        <w:spacing w:after="200" w:line="276" w:lineRule="auto"/>
        <w:rPr>
          <w:b/>
          <w:bCs/>
          <w:sz w:val="32"/>
          <w:szCs w:val="32"/>
          <w:lang w:val="it-IT"/>
        </w:rPr>
      </w:pPr>
      <w:r w:rsidRPr="008F0A24">
        <w:rPr>
          <w:sz w:val="32"/>
          <w:szCs w:val="32"/>
          <w:lang w:val="it-IT"/>
        </w:rPr>
        <w:br w:type="page"/>
      </w:r>
      <w:r w:rsidR="00946DE3" w:rsidRPr="48C2D277">
        <w:rPr>
          <w:b/>
          <w:bCs/>
          <w:sz w:val="32"/>
          <w:szCs w:val="32"/>
          <w:lang w:val="it-IT"/>
        </w:rPr>
        <w:lastRenderedPageBreak/>
        <w:t>Verbale del colloquio professionale</w:t>
      </w:r>
    </w:p>
    <w:p w14:paraId="371FE3C4" w14:textId="77777777" w:rsidR="00FB71FE" w:rsidRPr="00FB71FE" w:rsidRDefault="00FB71FE" w:rsidP="48C2D277">
      <w:pPr>
        <w:pStyle w:val="BodyText"/>
        <w:rPr>
          <w:sz w:val="32"/>
          <w:szCs w:val="32"/>
          <w:lang w:val="it-IT"/>
        </w:rPr>
      </w:pPr>
    </w:p>
    <w:tbl>
      <w:tblPr>
        <w:tblStyle w:val="TableGrid"/>
        <w:tblW w:w="141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2835"/>
        <w:gridCol w:w="4810"/>
        <w:gridCol w:w="2551"/>
        <w:gridCol w:w="3979"/>
      </w:tblGrid>
      <w:tr w:rsidR="00F30067" w:rsidRPr="004B1CEC" w14:paraId="704C16AE" w14:textId="77777777" w:rsidTr="00F30067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38A51CE7" w14:textId="77777777" w:rsidR="00F30067" w:rsidRDefault="00F30067" w:rsidP="009968F6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Cognome, nome</w:t>
            </w:r>
          </w:p>
          <w:p w14:paraId="3152A0E9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11340" w:type="dxa"/>
            <w:gridSpan w:val="3"/>
            <w:tcBorders>
              <w:bottom w:val="single" w:sz="4" w:space="0" w:color="auto"/>
            </w:tcBorders>
          </w:tcPr>
          <w:p w14:paraId="49F3E010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  <w:p w14:paraId="2BE7A25A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  <w:tr w:rsidR="00F30067" w:rsidRPr="004B1CEC" w14:paraId="1589F7B5" w14:textId="77777777" w:rsidTr="00F30067">
        <w:trPr>
          <w:trHeight w:val="250"/>
        </w:trPr>
        <w:tc>
          <w:tcPr>
            <w:tcW w:w="2835" w:type="dxa"/>
            <w:tcBorders>
              <w:bottom w:val="single" w:sz="4" w:space="0" w:color="auto"/>
            </w:tcBorders>
          </w:tcPr>
          <w:p w14:paraId="320F160F" w14:textId="77777777" w:rsidR="00F30067" w:rsidRDefault="00F30067" w:rsidP="009968F6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Perito/-a 1</w:t>
            </w:r>
          </w:p>
          <w:p w14:paraId="07CE193D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</w:p>
        </w:tc>
        <w:tc>
          <w:tcPr>
            <w:tcW w:w="4810" w:type="dxa"/>
            <w:tcBorders>
              <w:bottom w:val="single" w:sz="4" w:space="0" w:color="auto"/>
            </w:tcBorders>
          </w:tcPr>
          <w:p w14:paraId="08AB0032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bottom w:val="single" w:sz="4" w:space="0" w:color="auto"/>
              <w:right w:val="single" w:sz="4" w:space="0" w:color="auto"/>
            </w:tcBorders>
          </w:tcPr>
          <w:p w14:paraId="23333922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Perito/-a 2</w:t>
            </w:r>
          </w:p>
        </w:tc>
        <w:tc>
          <w:tcPr>
            <w:tcW w:w="3979" w:type="dxa"/>
            <w:tcBorders>
              <w:left w:val="single" w:sz="4" w:space="0" w:color="auto"/>
              <w:bottom w:val="single" w:sz="4" w:space="0" w:color="auto"/>
            </w:tcBorders>
          </w:tcPr>
          <w:p w14:paraId="7F23A550" w14:textId="77777777" w:rsidR="00F30067" w:rsidRPr="004B1CEC" w:rsidRDefault="00F30067" w:rsidP="009968F6">
            <w:pPr>
              <w:pStyle w:val="Heading1"/>
              <w:spacing w:before="0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>
              <w:rPr>
                <w:b w:val="0"/>
                <w:bCs w:val="0"/>
                <w:sz w:val="20"/>
                <w:szCs w:val="20"/>
              </w:rPr>
            </w:r>
            <w:r>
              <w:rPr>
                <w:b w:val="0"/>
                <w:bCs w:val="0"/>
                <w:sz w:val="20"/>
                <w:szCs w:val="20"/>
              </w:rPr>
              <w:fldChar w:fldCharType="separate"/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</w:tr>
      <w:tr w:rsidR="00FB71FE" w:rsidRPr="00FB71FE" w14:paraId="3B0DBAA2" w14:textId="77777777" w:rsidTr="00F30067">
        <w:trPr>
          <w:trHeight w:hRule="exact" w:val="170"/>
        </w:trPr>
        <w:tc>
          <w:tcPr>
            <w:tcW w:w="14175" w:type="dxa"/>
            <w:gridSpan w:val="4"/>
            <w:tcBorders>
              <w:left w:val="nil"/>
              <w:bottom w:val="single" w:sz="8" w:space="0" w:color="auto"/>
              <w:right w:val="nil"/>
            </w:tcBorders>
          </w:tcPr>
          <w:p w14:paraId="36963220" w14:textId="77777777" w:rsidR="00FB71FE" w:rsidRPr="00FB71FE" w:rsidRDefault="00FB71FE" w:rsidP="48C2D27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</w:p>
        </w:tc>
      </w:tr>
      <w:tr w:rsidR="00E8767E" w:rsidRPr="006610C3" w14:paraId="45BD288E" w14:textId="77777777" w:rsidTr="00F30067">
        <w:trPr>
          <w:trHeight w:val="227"/>
        </w:trPr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14:paraId="42294EB4" w14:textId="4729A35B" w:rsidR="00E8767E" w:rsidRPr="009D09E9" w:rsidRDefault="00F30067" w:rsidP="48C2D27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>
              <w:rPr>
                <w:sz w:val="20"/>
                <w:szCs w:val="20"/>
                <w:lang w:val="it-IT"/>
              </w:rPr>
              <w:t>Analisi</w:t>
            </w:r>
            <w:r w:rsidR="6AA9F418" w:rsidRPr="48C2D277">
              <w:rPr>
                <w:sz w:val="20"/>
                <w:szCs w:val="20"/>
                <w:lang w:val="it-IT"/>
              </w:rPr>
              <w:t xml:space="preserve"> del/della candidato/-a </w:t>
            </w:r>
            <w:r w:rsidR="712DF261" w:rsidRPr="48C2D277">
              <w:rPr>
                <w:sz w:val="20"/>
                <w:szCs w:val="20"/>
                <w:lang w:val="it-IT"/>
              </w:rPr>
              <w:t>(10 minut</w:t>
            </w:r>
            <w:r w:rsidR="408450F6" w:rsidRPr="48C2D277">
              <w:rPr>
                <w:sz w:val="20"/>
                <w:szCs w:val="20"/>
                <w:lang w:val="it-IT"/>
              </w:rPr>
              <w:t>i</w:t>
            </w:r>
            <w:r w:rsidR="712DF261" w:rsidRPr="48C2D277">
              <w:rPr>
                <w:sz w:val="20"/>
                <w:szCs w:val="20"/>
                <w:lang w:val="it-IT"/>
              </w:rPr>
              <w:t>)</w:t>
            </w:r>
          </w:p>
        </w:tc>
      </w:tr>
      <w:tr w:rsidR="00E8767E" w:rsidRPr="00E8767E" w14:paraId="38DF5A9E" w14:textId="77777777" w:rsidTr="00F30067">
        <w:trPr>
          <w:trHeight w:val="6268"/>
        </w:trPr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14:paraId="48E29E4A" w14:textId="44EB95B2" w:rsidR="00E8767E" w:rsidRPr="00FB71FE" w:rsidRDefault="00E8767E" w:rsidP="48C2D27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="712DF261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12DF261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12DF261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12DF261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12DF261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E8767E" w:rsidRPr="006610C3" w14:paraId="15991B4D" w14:textId="77777777" w:rsidTr="00F30067">
        <w:trPr>
          <w:trHeight w:val="227"/>
        </w:trPr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14:paraId="4EDD29CA" w14:textId="621B9A67" w:rsidR="00E8767E" w:rsidRPr="00FB71FE" w:rsidRDefault="7EF33136" w:rsidP="00F3006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lastRenderedPageBreak/>
              <w:t>Domande degli/delle esperti/-e</w:t>
            </w:r>
            <w:r w:rsidR="00F30067">
              <w:rPr>
                <w:sz w:val="20"/>
                <w:szCs w:val="20"/>
                <w:lang w:val="it-IT"/>
              </w:rPr>
              <w:t xml:space="preserve"> sull’analisi del/della candidato/-a </w:t>
            </w:r>
            <w:r w:rsidR="2D02619C" w:rsidRPr="48C2D277">
              <w:rPr>
                <w:sz w:val="20"/>
                <w:szCs w:val="20"/>
                <w:lang w:val="it-IT"/>
              </w:rPr>
              <w:t>(</w:t>
            </w:r>
            <w:r w:rsidR="712DF261" w:rsidRPr="48C2D277">
              <w:rPr>
                <w:sz w:val="20"/>
                <w:szCs w:val="20"/>
                <w:lang w:val="it-IT"/>
              </w:rPr>
              <w:t>5 minut</w:t>
            </w:r>
            <w:r w:rsidR="0CAC26F3" w:rsidRPr="48C2D277">
              <w:rPr>
                <w:sz w:val="20"/>
                <w:szCs w:val="20"/>
                <w:lang w:val="it-IT"/>
              </w:rPr>
              <w:t>i</w:t>
            </w:r>
            <w:r w:rsidR="2D02619C" w:rsidRPr="48C2D277">
              <w:rPr>
                <w:sz w:val="20"/>
                <w:szCs w:val="20"/>
                <w:lang w:val="it-IT"/>
              </w:rPr>
              <w:t>)</w:t>
            </w:r>
            <w:r w:rsidR="712DF261" w:rsidRPr="48C2D277">
              <w:rPr>
                <w:sz w:val="20"/>
                <w:szCs w:val="20"/>
                <w:lang w:val="it-IT"/>
              </w:rPr>
              <w:t xml:space="preserve"> </w:t>
            </w:r>
          </w:p>
        </w:tc>
      </w:tr>
      <w:tr w:rsidR="0093196C" w:rsidRPr="00E8767E" w14:paraId="505360E7" w14:textId="77777777" w:rsidTr="00F30067">
        <w:trPr>
          <w:trHeight w:val="3165"/>
        </w:trPr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14:paraId="7F5DE627" w14:textId="04E9F99D" w:rsidR="0093196C" w:rsidRDefault="0093196C" w:rsidP="7E735811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="73DB6368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3DB6368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3DB6368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3DB6368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73DB6368" w:rsidRPr="00FB71FE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  <w:tr w:rsidR="0093196C" w:rsidRPr="006610C3" w14:paraId="49AE47D1" w14:textId="77777777" w:rsidTr="00F30067">
        <w:trPr>
          <w:trHeight w:val="227"/>
        </w:trPr>
        <w:tc>
          <w:tcPr>
            <w:tcW w:w="14175" w:type="dxa"/>
            <w:gridSpan w:val="4"/>
            <w:tcBorders>
              <w:bottom w:val="single" w:sz="4" w:space="0" w:color="auto"/>
            </w:tcBorders>
          </w:tcPr>
          <w:p w14:paraId="456B8A87" w14:textId="17DD441A" w:rsidR="0093196C" w:rsidRDefault="7EF33136" w:rsidP="00F3006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Domande degli/delle esperti/-e</w:t>
            </w:r>
            <w:r w:rsidR="00F30067">
              <w:rPr>
                <w:sz w:val="20"/>
                <w:szCs w:val="20"/>
                <w:lang w:val="it-IT"/>
              </w:rPr>
              <w:t xml:space="preserve"> sui c</w:t>
            </w:r>
            <w:r w:rsidR="4FC75FB2" w:rsidRPr="48C2D277">
              <w:rPr>
                <w:sz w:val="20"/>
                <w:szCs w:val="20"/>
                <w:lang w:val="it-IT"/>
              </w:rPr>
              <w:t xml:space="preserve">ompiti pratici </w:t>
            </w:r>
            <w:r w:rsidR="2D02619C" w:rsidRPr="48C2D277">
              <w:rPr>
                <w:sz w:val="20"/>
                <w:szCs w:val="20"/>
                <w:lang w:val="it-IT"/>
              </w:rPr>
              <w:t>(15 minut</w:t>
            </w:r>
            <w:r w:rsidR="4FC75FB2" w:rsidRPr="48C2D277">
              <w:rPr>
                <w:sz w:val="20"/>
                <w:szCs w:val="20"/>
                <w:lang w:val="it-IT"/>
              </w:rPr>
              <w:t>i</w:t>
            </w:r>
            <w:r w:rsidR="2D02619C" w:rsidRPr="48C2D277">
              <w:rPr>
                <w:sz w:val="20"/>
                <w:szCs w:val="20"/>
                <w:lang w:val="it-IT"/>
              </w:rPr>
              <w:t xml:space="preserve">) </w:t>
            </w:r>
          </w:p>
        </w:tc>
      </w:tr>
      <w:tr w:rsidR="00FB71FE" w:rsidRPr="00FB71FE" w14:paraId="4855C22F" w14:textId="77777777" w:rsidTr="00F30067">
        <w:trPr>
          <w:trHeight w:val="3328"/>
        </w:trPr>
        <w:tc>
          <w:tcPr>
            <w:tcW w:w="14175" w:type="dxa"/>
            <w:gridSpan w:val="4"/>
            <w:tcBorders>
              <w:top w:val="nil"/>
              <w:bottom w:val="single" w:sz="8" w:space="0" w:color="auto"/>
            </w:tcBorders>
          </w:tcPr>
          <w:p w14:paraId="04C9AF46" w14:textId="3C491337" w:rsidR="00FB71FE" w:rsidRPr="00FB71FE" w:rsidRDefault="00FB71FE" w:rsidP="48C2D277">
            <w:pPr>
              <w:pStyle w:val="Heading1"/>
              <w:spacing w:before="0" w:line="276" w:lineRule="auto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instrText xml:space="preserve"> FORMTEXT </w:instrTex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separate"/>
            </w:r>
            <w:r w:rsidR="09DF0F94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9DF0F94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9DF0F94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9DF0F94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="09DF0F94">
              <w:rPr>
                <w:b w:val="0"/>
                <w:bCs w:val="0"/>
                <w:sz w:val="20"/>
                <w:szCs w:val="20"/>
                <w:lang w:val="fr-CH"/>
              </w:rPr>
              <w:t> </w:t>
            </w:r>
            <w:r w:rsidRPr="00FB71FE">
              <w:rPr>
                <w:b w:val="0"/>
                <w:bCs w:val="0"/>
                <w:sz w:val="20"/>
                <w:szCs w:val="20"/>
                <w:lang w:val="fr-CH"/>
              </w:rPr>
              <w:fldChar w:fldCharType="end"/>
            </w:r>
          </w:p>
        </w:tc>
      </w:tr>
    </w:tbl>
    <w:tbl>
      <w:tblPr>
        <w:tblStyle w:val="TableGrid"/>
        <w:tblpPr w:leftFromText="141" w:rightFromText="141" w:vertAnchor="text" w:horzAnchor="margin" w:tblpY="311"/>
        <w:tblW w:w="1415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top w:w="85" w:type="dxa"/>
          <w:bottom w:w="85" w:type="dxa"/>
          <w:right w:w="85" w:type="dxa"/>
        </w:tblCellMar>
        <w:tblLook w:val="04A0" w:firstRow="1" w:lastRow="0" w:firstColumn="1" w:lastColumn="0" w:noHBand="0" w:noVBand="1"/>
      </w:tblPr>
      <w:tblGrid>
        <w:gridCol w:w="4810"/>
        <w:gridCol w:w="2269"/>
        <w:gridCol w:w="7079"/>
      </w:tblGrid>
      <w:tr w:rsidR="00F30067" w:rsidRPr="00B74B17" w14:paraId="4CD54E65" w14:textId="77777777" w:rsidTr="00F30067">
        <w:trPr>
          <w:trHeight w:val="242"/>
        </w:trPr>
        <w:tc>
          <w:tcPr>
            <w:tcW w:w="4810" w:type="dxa"/>
            <w:tcBorders>
              <w:bottom w:val="single" w:sz="4" w:space="0" w:color="auto"/>
            </w:tcBorders>
          </w:tcPr>
          <w:p w14:paraId="7AD92804" w14:textId="77777777" w:rsidR="00F30067" w:rsidRPr="009A46D1" w:rsidRDefault="00F30067" w:rsidP="00F3006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sz w:val="20"/>
                <w:szCs w:val="20"/>
                <w:lang w:val="it-IT"/>
              </w:rPr>
              <w:t>Nome dell’istituzione (luogo d’esame)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77E1227A" w14:textId="77777777" w:rsidR="00F30067" w:rsidRPr="004B1CEC" w:rsidRDefault="00F30067" w:rsidP="00F3006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48C2D277">
              <w:rPr>
                <w:lang w:val="it-IT"/>
              </w:rPr>
              <w:t>Data</w:t>
            </w:r>
          </w:p>
        </w:tc>
        <w:tc>
          <w:tcPr>
            <w:tcW w:w="7079" w:type="dxa"/>
            <w:tcBorders>
              <w:bottom w:val="single" w:sz="4" w:space="0" w:color="auto"/>
            </w:tcBorders>
          </w:tcPr>
          <w:p w14:paraId="12F49A6F" w14:textId="6FDD84C6" w:rsidR="00F30067" w:rsidRPr="00F96A3A" w:rsidRDefault="00F30067" w:rsidP="00F3006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48C2D277">
              <w:rPr>
                <w:lang w:val="it-IT"/>
              </w:rPr>
              <w:t xml:space="preserve">Firma </w:t>
            </w:r>
            <w:r>
              <w:rPr>
                <w:lang w:val="it-IT"/>
              </w:rPr>
              <w:t>dei periti</w:t>
            </w:r>
            <w:r w:rsidRPr="48C2D277">
              <w:rPr>
                <w:lang w:val="it-IT"/>
              </w:rPr>
              <w:t xml:space="preserve"> </w:t>
            </w:r>
            <w:r>
              <w:rPr>
                <w:lang w:val="it-IT"/>
              </w:rPr>
              <w:t>d’esame</w:t>
            </w:r>
          </w:p>
        </w:tc>
      </w:tr>
      <w:tr w:rsidR="00F30067" w:rsidRPr="004B1CEC" w14:paraId="09C17089" w14:textId="77777777" w:rsidTr="00F30067">
        <w:trPr>
          <w:trHeight w:val="768"/>
        </w:trPr>
        <w:tc>
          <w:tcPr>
            <w:tcW w:w="4810" w:type="dxa"/>
            <w:tcBorders>
              <w:bottom w:val="single" w:sz="4" w:space="0" w:color="auto"/>
            </w:tcBorders>
          </w:tcPr>
          <w:p w14:paraId="2E2D49C4" w14:textId="77777777" w:rsidR="00F30067" w:rsidRPr="0085127B" w:rsidRDefault="00F30067" w:rsidP="00F30067">
            <w:pPr>
              <w:pStyle w:val="Heading1"/>
              <w:spacing w:before="0" w:line="250" w:lineRule="exact"/>
              <w:ind w:left="0"/>
              <w:rPr>
                <w:sz w:val="20"/>
                <w:szCs w:val="20"/>
                <w:lang w:val="it-IT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A73AC36" w14:textId="77777777" w:rsidR="00F30067" w:rsidRPr="0085127B" w:rsidRDefault="00F30067" w:rsidP="00F3006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  <w:r w:rsidRPr="0085127B">
              <w:rPr>
                <w:b w:val="0"/>
                <w:bCs w:val="0"/>
                <w:sz w:val="20"/>
                <w:szCs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85127B">
              <w:rPr>
                <w:b w:val="0"/>
                <w:bCs w:val="0"/>
                <w:sz w:val="20"/>
                <w:szCs w:val="20"/>
              </w:rPr>
              <w:instrText xml:space="preserve"> FORMTEXT </w:instrText>
            </w:r>
            <w:r w:rsidRPr="0085127B">
              <w:rPr>
                <w:b w:val="0"/>
                <w:bCs w:val="0"/>
                <w:sz w:val="20"/>
                <w:szCs w:val="20"/>
              </w:rPr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separate"/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noProof/>
                <w:sz w:val="20"/>
                <w:szCs w:val="20"/>
              </w:rPr>
              <w:t> </w:t>
            </w:r>
            <w:r w:rsidRPr="0085127B">
              <w:rPr>
                <w:b w:val="0"/>
                <w:bCs w:val="0"/>
                <w:sz w:val="20"/>
                <w:szCs w:val="20"/>
              </w:rPr>
              <w:fldChar w:fldCharType="end"/>
            </w:r>
          </w:p>
        </w:tc>
        <w:tc>
          <w:tcPr>
            <w:tcW w:w="7079" w:type="dxa"/>
            <w:tcBorders>
              <w:bottom w:val="single" w:sz="4" w:space="0" w:color="auto"/>
            </w:tcBorders>
          </w:tcPr>
          <w:p w14:paraId="62A25C72" w14:textId="77777777" w:rsidR="00F30067" w:rsidRPr="0085127B" w:rsidRDefault="00F30067" w:rsidP="00F30067">
            <w:pPr>
              <w:pStyle w:val="Heading1"/>
              <w:spacing w:before="0" w:line="250" w:lineRule="exact"/>
              <w:ind w:left="0"/>
              <w:rPr>
                <w:b w:val="0"/>
                <w:bCs w:val="0"/>
                <w:sz w:val="20"/>
                <w:szCs w:val="20"/>
                <w:lang w:val="it-IT"/>
              </w:rPr>
            </w:pPr>
          </w:p>
        </w:tc>
      </w:tr>
    </w:tbl>
    <w:p w14:paraId="4BD7A367" w14:textId="77777777" w:rsidR="00F30067" w:rsidRPr="00FB71FE" w:rsidRDefault="00F30067" w:rsidP="00685B71">
      <w:pPr>
        <w:widowControl/>
        <w:autoSpaceDE/>
        <w:autoSpaceDN/>
        <w:spacing w:after="200" w:line="276" w:lineRule="auto"/>
        <w:rPr>
          <w:b/>
          <w:bCs/>
          <w:color w:val="95C11F" w:themeColor="text2"/>
          <w:sz w:val="20"/>
          <w:szCs w:val="20"/>
          <w:lang w:val="fr-CH"/>
        </w:rPr>
      </w:pPr>
    </w:p>
    <w:sectPr w:rsidR="00F30067" w:rsidRPr="00FB71FE" w:rsidSect="00AE3234">
      <w:headerReference w:type="default" r:id="rId10"/>
      <w:footerReference w:type="default" r:id="rId11"/>
      <w:headerReference w:type="first" r:id="rId12"/>
      <w:pgSz w:w="16838" w:h="11906" w:orient="landscape"/>
      <w:pgMar w:top="1418" w:right="2098" w:bottom="851" w:left="1418" w:header="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35C238" w14:textId="77777777" w:rsidR="00EB5B79" w:rsidRDefault="00EB5B79" w:rsidP="00D07DFF">
      <w:r>
        <w:separator/>
      </w:r>
    </w:p>
  </w:endnote>
  <w:endnote w:type="continuationSeparator" w:id="0">
    <w:p w14:paraId="7126D7FA" w14:textId="77777777" w:rsidR="00EB5B79" w:rsidRDefault="00EB5B79" w:rsidP="00D0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654B" w14:textId="77777777" w:rsidR="00D07DFF" w:rsidRDefault="00540173">
    <w:pPr>
      <w:pStyle w:val="Footer"/>
    </w:pPr>
    <w:r>
      <w:rPr>
        <w:noProof/>
        <w:lang w:val="it-CH" w:eastAsia="it-CH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A1E19D" wp14:editId="65591A6D">
              <wp:simplePos x="0" y="0"/>
              <wp:positionH relativeFrom="column">
                <wp:posOffset>8538846</wp:posOffset>
              </wp:positionH>
              <wp:positionV relativeFrom="paragraph">
                <wp:posOffset>129858</wp:posOffset>
              </wp:positionV>
              <wp:extent cx="874236" cy="1403985"/>
              <wp:effectExtent l="0" t="0" r="2540" b="508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4236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2B67A5" w14:textId="77777777" w:rsidR="00540173" w:rsidRPr="00540173" w:rsidRDefault="00540173" w:rsidP="00540173">
                          <w:pPr>
                            <w:jc w:val="right"/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</w:pP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PAGE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30067" w:rsidRPr="00F30067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2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/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instrText>NUMPAGES  \* Arabic  \* MERGEFORMAT</w:instrTex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F30067" w:rsidRPr="00F30067">
                            <w:rPr>
                              <w:noProof/>
                              <w:color w:val="808080" w:themeColor="background1" w:themeShade="80"/>
                              <w:sz w:val="16"/>
                              <w:szCs w:val="16"/>
                              <w:lang w:val="de-DE"/>
                            </w:rPr>
                            <w:t>6</w:t>
                          </w:r>
                          <w:r w:rsidRPr="00540173">
                            <w:rPr>
                              <w:color w:val="808080" w:themeColor="background1" w:themeShade="80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8A1E19D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672.35pt;margin-top:10.25pt;width:68.8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" stroked="f">
              <v:textbox style="mso-fit-shape-to-text:t">
                <w:txbxContent>
                  <w:p w14:paraId="782B67A5" w14:textId="77777777" w:rsidR="00540173" w:rsidRPr="00540173" w:rsidRDefault="00540173" w:rsidP="00540173">
                    <w:pPr>
                      <w:jc w:val="right"/>
                      <w:rPr>
                        <w:color w:val="808080" w:themeColor="background1" w:themeShade="80"/>
                        <w:sz w:val="16"/>
                        <w:szCs w:val="16"/>
                      </w:rPr>
                    </w:pP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PAGE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F30067" w:rsidRPr="00F30067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2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/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begin"/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instrText>NUMPAGES  \* Arabic  \* MERGEFORMAT</w:instrTex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separate"/>
                    </w:r>
                    <w:r w:rsidR="00F30067" w:rsidRPr="00F30067">
                      <w:rPr>
                        <w:noProof/>
                        <w:color w:val="808080" w:themeColor="background1" w:themeShade="80"/>
                        <w:sz w:val="16"/>
                        <w:szCs w:val="16"/>
                        <w:lang w:val="de-DE"/>
                      </w:rPr>
                      <w:t>6</w:t>
                    </w:r>
                    <w:r w:rsidRPr="00540173">
                      <w:rPr>
                        <w:color w:val="808080" w:themeColor="background1" w:themeShade="80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A49E4" w14:textId="77777777" w:rsidR="00EB5B79" w:rsidRDefault="00EB5B79" w:rsidP="00D07DFF">
      <w:r>
        <w:separator/>
      </w:r>
    </w:p>
  </w:footnote>
  <w:footnote w:type="continuationSeparator" w:id="0">
    <w:p w14:paraId="1A9D2CA3" w14:textId="77777777" w:rsidR="00EB5B79" w:rsidRDefault="00EB5B79" w:rsidP="00D07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382A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  <w:r w:rsidRPr="00112560">
      <w:rPr>
        <w:b/>
        <w:noProof/>
        <w:sz w:val="34"/>
        <w:lang w:val="it-CH" w:eastAsia="it-CH"/>
      </w:rPr>
      <w:drawing>
        <wp:anchor distT="0" distB="0" distL="114300" distR="114300" simplePos="0" relativeHeight="251661312" behindDoc="1" locked="0" layoutInCell="1" allowOverlap="1" wp14:anchorId="55C084AC" wp14:editId="55AEA94D">
          <wp:simplePos x="0" y="0"/>
          <wp:positionH relativeFrom="column">
            <wp:posOffset>-900430</wp:posOffset>
          </wp:positionH>
          <wp:positionV relativeFrom="paragraph">
            <wp:posOffset>-2540</wp:posOffset>
          </wp:positionV>
          <wp:extent cx="10691495" cy="810260"/>
          <wp:effectExtent l="0" t="0" r="0" b="8890"/>
          <wp:wrapNone/>
          <wp:docPr id="1580945057" name="Grafik 158094505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Y:\Kunden\Sylvia\Public Eye\2016\01_Grafik\Danja\SAVOIRSOCIAL\2017\01_Grafik\Umsetzung\Briefschaft\Briefpapier\Links\DokumentVorlage-02_bdo_130617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1495" cy="810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07F924D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191C7528" w14:textId="77777777" w:rsidR="00112560" w:rsidRPr="00112560" w:rsidRDefault="00112560" w:rsidP="00112560">
    <w:pPr>
      <w:pStyle w:val="Header"/>
      <w:tabs>
        <w:tab w:val="clear" w:pos="9072"/>
        <w:tab w:val="right" w:pos="8364"/>
      </w:tabs>
      <w:ind w:right="-25"/>
      <w:rPr>
        <w:rStyle w:val="cf01"/>
        <w:rFonts w:ascii="Verdana" w:hAnsi="Verdana"/>
        <w:sz w:val="14"/>
        <w:szCs w:val="14"/>
      </w:rPr>
    </w:pPr>
  </w:p>
  <w:p w14:paraId="74DFF3EA" w14:textId="7154BB8A" w:rsidR="009E577E" w:rsidRPr="005E727F" w:rsidRDefault="009E577E" w:rsidP="009E577E">
    <w:pPr>
      <w:pStyle w:val="Header"/>
      <w:tabs>
        <w:tab w:val="clear" w:pos="9072"/>
        <w:tab w:val="left" w:pos="0"/>
        <w:tab w:val="right" w:pos="8364"/>
      </w:tabs>
      <w:ind w:right="-25"/>
      <w:rPr>
        <w:rStyle w:val="cf01"/>
        <w:rFonts w:ascii="Verdana" w:hAnsi="Verdana"/>
        <w:sz w:val="16"/>
        <w:szCs w:val="16"/>
        <w:lang w:val="it-CH"/>
      </w:rPr>
    </w:pPr>
    <w:r w:rsidRPr="005E727F">
      <w:rPr>
        <w:rStyle w:val="cf01"/>
        <w:rFonts w:ascii="Verdana" w:hAnsi="Verdana"/>
        <w:sz w:val="16"/>
        <w:szCs w:val="16"/>
        <w:lang w:val="it-CH"/>
      </w:rPr>
      <w:t>Verbale</w:t>
    </w:r>
    <w:r>
      <w:rPr>
        <w:rStyle w:val="cf01"/>
        <w:rFonts w:ascii="Verdana" w:hAnsi="Verdana"/>
        <w:sz w:val="16"/>
        <w:szCs w:val="16"/>
        <w:lang w:val="it-CH"/>
      </w:rPr>
      <w:t xml:space="preserve"> LPP</w:t>
    </w:r>
    <w:r w:rsidRPr="005E727F">
      <w:rPr>
        <w:rStyle w:val="cf01"/>
        <w:rFonts w:ascii="Verdana" w:hAnsi="Verdana"/>
        <w:sz w:val="16"/>
        <w:szCs w:val="16"/>
        <w:lang w:val="it-CH"/>
      </w:rPr>
      <w:br/>
      <w:t>PQ operatore/-</w:t>
    </w:r>
    <w:proofErr w:type="spellStart"/>
    <w:r w:rsidRPr="005E727F">
      <w:rPr>
        <w:rStyle w:val="cf01"/>
        <w:rFonts w:ascii="Verdana" w:hAnsi="Verdana"/>
        <w:sz w:val="16"/>
        <w:szCs w:val="16"/>
        <w:lang w:val="it-CH"/>
      </w:rPr>
      <w:t>trice</w:t>
    </w:r>
    <w:proofErr w:type="spellEnd"/>
    <w:r w:rsidRPr="005E727F">
      <w:rPr>
        <w:rStyle w:val="cf01"/>
        <w:rFonts w:ascii="Verdana" w:hAnsi="Verdana"/>
        <w:sz w:val="16"/>
        <w:szCs w:val="16"/>
        <w:lang w:val="it-CH"/>
      </w:rPr>
      <w:t xml:space="preserve"> socioassistenziale AFC </w:t>
    </w:r>
  </w:p>
  <w:p w14:paraId="3F5DDE79" w14:textId="77777777" w:rsidR="00112560" w:rsidRPr="002D75BF" w:rsidRDefault="00112560" w:rsidP="00112560">
    <w:pPr>
      <w:pStyle w:val="Header"/>
      <w:tabs>
        <w:tab w:val="clear" w:pos="9072"/>
        <w:tab w:val="left" w:pos="0"/>
        <w:tab w:val="right" w:pos="8364"/>
      </w:tabs>
      <w:ind w:left="-284" w:right="-25"/>
      <w:rPr>
        <w:rFonts w:cs="Segoe UI"/>
        <w:sz w:val="14"/>
        <w:szCs w:val="14"/>
        <w:lang w:val="it-CH"/>
      </w:rPr>
    </w:pPr>
    <w:r w:rsidRPr="002D75BF">
      <w:rPr>
        <w:rStyle w:val="cf01"/>
        <w:rFonts w:ascii="Verdana" w:hAnsi="Verdana"/>
        <w:sz w:val="14"/>
        <w:szCs w:val="14"/>
        <w:lang w:val="it-CH"/>
      </w:rPr>
      <w:tab/>
    </w:r>
  </w:p>
  <w:p w14:paraId="0F2C949D" w14:textId="77777777" w:rsidR="00D07DFF" w:rsidRPr="002D75BF" w:rsidRDefault="00D07DFF" w:rsidP="00D07DFF">
    <w:pPr>
      <w:pStyle w:val="Header"/>
      <w:ind w:left="-1418"/>
      <w:rPr>
        <w:lang w:val="it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9694E" w14:textId="77777777" w:rsidR="00D07DFF" w:rsidRDefault="002A6307" w:rsidP="00D07DFF">
    <w:pPr>
      <w:pStyle w:val="Header"/>
      <w:ind w:left="-1418"/>
    </w:pPr>
    <w:r>
      <w:rPr>
        <w:noProof/>
        <w:lang w:val="it-CH" w:eastAsia="it-CH"/>
      </w:rPr>
      <w:drawing>
        <wp:anchor distT="0" distB="0" distL="114300" distR="114300" simplePos="0" relativeHeight="251660288" behindDoc="0" locked="0" layoutInCell="1" allowOverlap="1" wp14:anchorId="2657B1FF" wp14:editId="0D545AC8">
          <wp:simplePos x="0" y="0"/>
          <wp:positionH relativeFrom="column">
            <wp:posOffset>2231390</wp:posOffset>
          </wp:positionH>
          <wp:positionV relativeFrom="paragraph">
            <wp:posOffset>3810</wp:posOffset>
          </wp:positionV>
          <wp:extent cx="7560000" cy="871200"/>
          <wp:effectExtent l="0" t="0" r="3175" b="5715"/>
          <wp:wrapNone/>
          <wp:docPr id="1065991191" name="Grafik 10659911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0900878" name="Grafik 7309008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871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234"/>
    <w:rsid w:val="000079A3"/>
    <w:rsid w:val="00013705"/>
    <w:rsid w:val="000229DB"/>
    <w:rsid w:val="00035E3C"/>
    <w:rsid w:val="0004646A"/>
    <w:rsid w:val="00051B0B"/>
    <w:rsid w:val="00083307"/>
    <w:rsid w:val="000957CD"/>
    <w:rsid w:val="000C3638"/>
    <w:rsid w:val="0010455F"/>
    <w:rsid w:val="001062A4"/>
    <w:rsid w:val="00112560"/>
    <w:rsid w:val="00120079"/>
    <w:rsid w:val="001554C4"/>
    <w:rsid w:val="001729C0"/>
    <w:rsid w:val="0018069F"/>
    <w:rsid w:val="00191ECE"/>
    <w:rsid w:val="001A2EED"/>
    <w:rsid w:val="001D0305"/>
    <w:rsid w:val="001D2294"/>
    <w:rsid w:val="001F5543"/>
    <w:rsid w:val="00202D00"/>
    <w:rsid w:val="0020411A"/>
    <w:rsid w:val="0020628F"/>
    <w:rsid w:val="00207007"/>
    <w:rsid w:val="00212DD4"/>
    <w:rsid w:val="002579D1"/>
    <w:rsid w:val="00262D87"/>
    <w:rsid w:val="002A1A99"/>
    <w:rsid w:val="002A519B"/>
    <w:rsid w:val="002A6307"/>
    <w:rsid w:val="002D75BF"/>
    <w:rsid w:val="002E6C4E"/>
    <w:rsid w:val="002F25B8"/>
    <w:rsid w:val="00310F29"/>
    <w:rsid w:val="00345CE2"/>
    <w:rsid w:val="003649C0"/>
    <w:rsid w:val="003E4203"/>
    <w:rsid w:val="003E45D5"/>
    <w:rsid w:val="003F30C8"/>
    <w:rsid w:val="0040725D"/>
    <w:rsid w:val="004217AC"/>
    <w:rsid w:val="004531AB"/>
    <w:rsid w:val="00472D0B"/>
    <w:rsid w:val="004A3A87"/>
    <w:rsid w:val="004B1987"/>
    <w:rsid w:val="004B1CEC"/>
    <w:rsid w:val="004E571E"/>
    <w:rsid w:val="004E7090"/>
    <w:rsid w:val="00512900"/>
    <w:rsid w:val="00540173"/>
    <w:rsid w:val="005755AB"/>
    <w:rsid w:val="00586BFD"/>
    <w:rsid w:val="005A2C7D"/>
    <w:rsid w:val="005A4306"/>
    <w:rsid w:val="005D72BC"/>
    <w:rsid w:val="005E36E5"/>
    <w:rsid w:val="005E6257"/>
    <w:rsid w:val="0060653B"/>
    <w:rsid w:val="00644F03"/>
    <w:rsid w:val="006510CE"/>
    <w:rsid w:val="00652006"/>
    <w:rsid w:val="00652A2D"/>
    <w:rsid w:val="006610C3"/>
    <w:rsid w:val="006647C4"/>
    <w:rsid w:val="006804F6"/>
    <w:rsid w:val="00684639"/>
    <w:rsid w:val="00685B71"/>
    <w:rsid w:val="00686CA4"/>
    <w:rsid w:val="006D57C6"/>
    <w:rsid w:val="006D5A91"/>
    <w:rsid w:val="006E0420"/>
    <w:rsid w:val="006F34D8"/>
    <w:rsid w:val="007145FC"/>
    <w:rsid w:val="00725074"/>
    <w:rsid w:val="00742C16"/>
    <w:rsid w:val="00790BBD"/>
    <w:rsid w:val="007A6580"/>
    <w:rsid w:val="007A7643"/>
    <w:rsid w:val="007B1C63"/>
    <w:rsid w:val="007D3093"/>
    <w:rsid w:val="007D4A12"/>
    <w:rsid w:val="007F1FA7"/>
    <w:rsid w:val="008242B1"/>
    <w:rsid w:val="00832DC3"/>
    <w:rsid w:val="008500F0"/>
    <w:rsid w:val="0085127B"/>
    <w:rsid w:val="008B0BAE"/>
    <w:rsid w:val="008B1057"/>
    <w:rsid w:val="008F0A24"/>
    <w:rsid w:val="009246DC"/>
    <w:rsid w:val="0093196C"/>
    <w:rsid w:val="00946DE3"/>
    <w:rsid w:val="00954BA4"/>
    <w:rsid w:val="009914F8"/>
    <w:rsid w:val="009A46D1"/>
    <w:rsid w:val="009B2DB0"/>
    <w:rsid w:val="009B64B2"/>
    <w:rsid w:val="009B6BE6"/>
    <w:rsid w:val="009C7CF2"/>
    <w:rsid w:val="009D09E9"/>
    <w:rsid w:val="009D533C"/>
    <w:rsid w:val="009E577E"/>
    <w:rsid w:val="00A34C5A"/>
    <w:rsid w:val="00A36B0B"/>
    <w:rsid w:val="00A55854"/>
    <w:rsid w:val="00AB2035"/>
    <w:rsid w:val="00AC2736"/>
    <w:rsid w:val="00AE139F"/>
    <w:rsid w:val="00AE3234"/>
    <w:rsid w:val="00AF6AAA"/>
    <w:rsid w:val="00B1260C"/>
    <w:rsid w:val="00B56F1C"/>
    <w:rsid w:val="00B74B17"/>
    <w:rsid w:val="00BC6CEF"/>
    <w:rsid w:val="00BD31E0"/>
    <w:rsid w:val="00C24248"/>
    <w:rsid w:val="00C32460"/>
    <w:rsid w:val="00C34642"/>
    <w:rsid w:val="00C5684F"/>
    <w:rsid w:val="00C57475"/>
    <w:rsid w:val="00C6675D"/>
    <w:rsid w:val="00CD0053"/>
    <w:rsid w:val="00CF1FFC"/>
    <w:rsid w:val="00D07DFF"/>
    <w:rsid w:val="00D15F61"/>
    <w:rsid w:val="00D421E7"/>
    <w:rsid w:val="00D50B7B"/>
    <w:rsid w:val="00D517B5"/>
    <w:rsid w:val="00D7016A"/>
    <w:rsid w:val="00D73E0F"/>
    <w:rsid w:val="00D76CB6"/>
    <w:rsid w:val="00D81DB6"/>
    <w:rsid w:val="00DA1598"/>
    <w:rsid w:val="00DB0172"/>
    <w:rsid w:val="00DD6983"/>
    <w:rsid w:val="00E30890"/>
    <w:rsid w:val="00E42F6E"/>
    <w:rsid w:val="00E43E1E"/>
    <w:rsid w:val="00E46640"/>
    <w:rsid w:val="00E52AE0"/>
    <w:rsid w:val="00E52D3B"/>
    <w:rsid w:val="00E56696"/>
    <w:rsid w:val="00E63E78"/>
    <w:rsid w:val="00E678E2"/>
    <w:rsid w:val="00E736B8"/>
    <w:rsid w:val="00E8767E"/>
    <w:rsid w:val="00E90D6B"/>
    <w:rsid w:val="00EB0005"/>
    <w:rsid w:val="00EB5B79"/>
    <w:rsid w:val="00EC732B"/>
    <w:rsid w:val="00F141E0"/>
    <w:rsid w:val="00F30067"/>
    <w:rsid w:val="00F41131"/>
    <w:rsid w:val="00F436A3"/>
    <w:rsid w:val="00F512D9"/>
    <w:rsid w:val="00F61251"/>
    <w:rsid w:val="00F6649A"/>
    <w:rsid w:val="00F8317C"/>
    <w:rsid w:val="00F87070"/>
    <w:rsid w:val="00F920A4"/>
    <w:rsid w:val="00F96A3A"/>
    <w:rsid w:val="00FB71FE"/>
    <w:rsid w:val="00FC4A3E"/>
    <w:rsid w:val="00FC6121"/>
    <w:rsid w:val="00FD2C07"/>
    <w:rsid w:val="00FD2CB1"/>
    <w:rsid w:val="00FD4D5C"/>
    <w:rsid w:val="02465600"/>
    <w:rsid w:val="09DF0F94"/>
    <w:rsid w:val="0CAC26F3"/>
    <w:rsid w:val="16198CCF"/>
    <w:rsid w:val="2CB0A422"/>
    <w:rsid w:val="2D02619C"/>
    <w:rsid w:val="408450F6"/>
    <w:rsid w:val="45DD3447"/>
    <w:rsid w:val="4884BC03"/>
    <w:rsid w:val="48C2D277"/>
    <w:rsid w:val="4B7E648F"/>
    <w:rsid w:val="4FC75FB2"/>
    <w:rsid w:val="500DB357"/>
    <w:rsid w:val="5B6D9CE6"/>
    <w:rsid w:val="5FE1CB5F"/>
    <w:rsid w:val="614992F5"/>
    <w:rsid w:val="66C01A07"/>
    <w:rsid w:val="6AA9F418"/>
    <w:rsid w:val="712DF261"/>
    <w:rsid w:val="73DB6368"/>
    <w:rsid w:val="7E735811"/>
    <w:rsid w:val="7EF3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ED1835"/>
  <w15:docId w15:val="{DEE75369-82A0-4410-95F9-837541082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07DF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paragraph" w:styleId="Heading1">
    <w:name w:val="heading 1"/>
    <w:basedOn w:val="Normal"/>
    <w:link w:val="Heading1Char"/>
    <w:uiPriority w:val="1"/>
    <w:qFormat/>
    <w:rsid w:val="00D07DFF"/>
    <w:pPr>
      <w:spacing w:before="203"/>
      <w:ind w:left="117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51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17B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7DF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7DFF"/>
  </w:style>
  <w:style w:type="paragraph" w:styleId="Footer">
    <w:name w:val="footer"/>
    <w:basedOn w:val="Normal"/>
    <w:link w:val="FooterChar"/>
    <w:uiPriority w:val="99"/>
    <w:unhideWhenUsed/>
    <w:rsid w:val="00035E3C"/>
    <w:pPr>
      <w:tabs>
        <w:tab w:val="center" w:pos="4536"/>
        <w:tab w:val="right" w:pos="9072"/>
      </w:tabs>
    </w:pPr>
    <w:rPr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35E3C"/>
    <w:rPr>
      <w:rFonts w:ascii="Verdana" w:eastAsia="Verdana" w:hAnsi="Verdana" w:cs="Verdana"/>
      <w:sz w:val="18"/>
    </w:rPr>
  </w:style>
  <w:style w:type="character" w:customStyle="1" w:styleId="Heading1Char">
    <w:name w:val="Heading 1 Char"/>
    <w:basedOn w:val="DefaultParagraphFont"/>
    <w:link w:val="Heading1"/>
    <w:uiPriority w:val="1"/>
    <w:rsid w:val="00D07DFF"/>
    <w:rPr>
      <w:rFonts w:ascii="Verdana" w:eastAsia="Verdana" w:hAnsi="Verdana" w:cs="Verdana"/>
      <w:b/>
      <w:bCs/>
      <w:sz w:val="21"/>
      <w:szCs w:val="21"/>
      <w:lang w:val="en-US"/>
    </w:rPr>
  </w:style>
  <w:style w:type="paragraph" w:styleId="BodyText">
    <w:name w:val="Body Text"/>
    <w:basedOn w:val="Normal"/>
    <w:link w:val="BodyTextChar"/>
    <w:uiPriority w:val="1"/>
    <w:qFormat/>
    <w:rsid w:val="00D07DFF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D07DFF"/>
    <w:rPr>
      <w:rFonts w:ascii="Verdana" w:eastAsia="Verdana" w:hAnsi="Verdana" w:cs="Verdana"/>
      <w:sz w:val="21"/>
      <w:szCs w:val="21"/>
      <w:lang w:val="en-US"/>
    </w:rPr>
  </w:style>
  <w:style w:type="character" w:styleId="Hyperlink">
    <w:name w:val="Hyperlink"/>
    <w:basedOn w:val="DefaultParagraphFont"/>
    <w:uiPriority w:val="99"/>
    <w:unhideWhenUsed/>
    <w:rsid w:val="0004646A"/>
    <w:rPr>
      <w:color w:val="95C11F" w:themeColor="text2"/>
      <w:u w:val="single"/>
    </w:rPr>
  </w:style>
  <w:style w:type="character" w:customStyle="1" w:styleId="Mentionnonrsolue1">
    <w:name w:val="Mention non résolue1"/>
    <w:basedOn w:val="DefaultParagraphFont"/>
    <w:uiPriority w:val="99"/>
    <w:semiHidden/>
    <w:unhideWhenUsed/>
    <w:rsid w:val="0004646A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6846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68463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cf01">
    <w:name w:val="cf01"/>
    <w:basedOn w:val="DefaultParagraphFont"/>
    <w:rsid w:val="00112560"/>
    <w:rPr>
      <w:rFonts w:ascii="Segoe UI" w:hAnsi="Segoe UI" w:cs="Segoe UI" w:hint="default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A15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15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1598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5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598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ominik\Desktop\Saso\Input\Dokumentvorlage_quer_db_170523.dotx" TargetMode="External"/></Relationships>
</file>

<file path=word/theme/theme1.xml><?xml version="1.0" encoding="utf-8"?>
<a:theme xmlns:a="http://schemas.openxmlformats.org/drawingml/2006/main" name="Larissa">
  <a:themeElements>
    <a:clrScheme name="SAVOIRSOCIAL">
      <a:dk1>
        <a:srgbClr val="878787"/>
      </a:dk1>
      <a:lt1>
        <a:sysClr val="window" lastClr="FFFFFF"/>
      </a:lt1>
      <a:dk2>
        <a:srgbClr val="95C11F"/>
      </a:dk2>
      <a:lt2>
        <a:srgbClr val="FFFFFF"/>
      </a:lt2>
      <a:accent1>
        <a:srgbClr val="95C11F"/>
      </a:accent1>
      <a:accent2>
        <a:srgbClr val="1E8568"/>
      </a:accent2>
      <a:accent3>
        <a:srgbClr val="3DD4B5"/>
      </a:accent3>
      <a:accent4>
        <a:srgbClr val="61E9C5"/>
      </a:accent4>
      <a:accent5>
        <a:srgbClr val="A7FFE4"/>
      </a:accent5>
      <a:accent6>
        <a:srgbClr val="DE4A00"/>
      </a:accent6>
      <a:hlink>
        <a:srgbClr val="FF8E00"/>
      </a:hlink>
      <a:folHlink>
        <a:srgbClr val="FBC837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b4d34bb-c15e-4352-8762-221698952e69">
      <Terms xmlns="http://schemas.microsoft.com/office/infopath/2007/PartnerControls"/>
    </lcf76f155ced4ddcb4097134ff3c332f>
    <TaxCatchAll xmlns="f2cab4d7-dd89-4399-84d9-c4558a3803b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0480A4DDEDFE41B11A63ACCD34F5E4" ma:contentTypeVersion="18" ma:contentTypeDescription="Ein neues Dokument erstellen." ma:contentTypeScope="" ma:versionID="de6a9f27ba4e4d349b2104ce54f62a80">
  <xsd:schema xmlns:xsd="http://www.w3.org/2001/XMLSchema" xmlns:xs="http://www.w3.org/2001/XMLSchema" xmlns:p="http://schemas.microsoft.com/office/2006/metadata/properties" xmlns:ns2="fb4d34bb-c15e-4352-8762-221698952e69" xmlns:ns3="f2cab4d7-dd89-4399-84d9-c4558a3803ba" targetNamespace="http://schemas.microsoft.com/office/2006/metadata/properties" ma:root="true" ma:fieldsID="29d03c8d6aa9a3993220036a62e9147e" ns2:_="" ns3:_="">
    <xsd:import namespace="fb4d34bb-c15e-4352-8762-221698952e69"/>
    <xsd:import namespace="f2cab4d7-dd89-4399-84d9-c4558a3803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4d34bb-c15e-4352-8762-221698952e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c11f15cc-bd7c-4da9-bacc-96a1ce1ae5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cab4d7-dd89-4399-84d9-c4558a3803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3d70bf8-c607-467a-b16d-9638f75b84df}" ma:internalName="TaxCatchAll" ma:showField="CatchAllData" ma:web="f2cab4d7-dd89-4399-84d9-c4558a3803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07725-4FEF-4A40-BA50-6EB9020970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48BB1B-FA61-4457-85B4-BA534C0D9736}">
  <ds:schemaRefs>
    <ds:schemaRef ds:uri="http://schemas.microsoft.com/office/2006/metadata/properties"/>
    <ds:schemaRef ds:uri="http://schemas.microsoft.com/office/infopath/2007/PartnerControls"/>
    <ds:schemaRef ds:uri="fb4d34bb-c15e-4352-8762-221698952e69"/>
    <ds:schemaRef ds:uri="f2cab4d7-dd89-4399-84d9-c4558a3803ba"/>
  </ds:schemaRefs>
</ds:datastoreItem>
</file>

<file path=customXml/itemProps3.xml><?xml version="1.0" encoding="utf-8"?>
<ds:datastoreItem xmlns:ds="http://schemas.openxmlformats.org/officeDocument/2006/customXml" ds:itemID="{29F169EE-2570-4E4D-AC30-EFE7EEDB8E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4d34bb-c15e-4352-8762-221698952e69"/>
    <ds:schemaRef ds:uri="f2cab4d7-dd89-4399-84d9-c4558a3803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DA66A2-45CD-4974-9C30-8B7A4D53B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Dokumentvorlage_quer_db_170523</Template>
  <TotalTime>0</TotalTime>
  <Pages>6</Pages>
  <Words>181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</dc:creator>
  <cp:lastModifiedBy>Charlotte Reinhard</cp:lastModifiedBy>
  <cp:revision>6</cp:revision>
  <cp:lastPrinted>2023-07-15T05:57:00Z</cp:lastPrinted>
  <dcterms:created xsi:type="dcterms:W3CDTF">2025-09-19T08:33:00Z</dcterms:created>
  <dcterms:modified xsi:type="dcterms:W3CDTF">2026-08-05T14:25:00Z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0x010100960480A4DDEDFE41B11A63ACCD34F5E4</vt:lpwstr>
  </property>
  <property fmtid="{D5CDD505-2E9C-101B-9397-08002B2CF9AE}" pid="3" name="Order">
    <vt:r8>300000</vt:r8>
  </property>
  <property fmtid="{D5CDD505-2E9C-101B-9397-08002B2CF9AE}" pid="4" name="MediaServiceImageTags">
    <vt:lpwstr/>
  </property>
</Properties>
</file>