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CDC1" w14:textId="23476257" w:rsidR="00D07DFF" w:rsidRPr="0056029D" w:rsidRDefault="0056029D" w:rsidP="006D2D85">
      <w:pPr>
        <w:pStyle w:val="BodyText"/>
        <w:spacing w:after="240"/>
        <w:rPr>
          <w:b/>
          <w:bCs/>
          <w:sz w:val="32"/>
          <w:szCs w:val="32"/>
          <w:lang w:val="fr-CH"/>
        </w:rPr>
      </w:pPr>
      <w:r w:rsidRPr="562168D1">
        <w:rPr>
          <w:b/>
          <w:bCs/>
          <w:sz w:val="32"/>
          <w:szCs w:val="32"/>
          <w:lang w:val="fr-CH"/>
        </w:rPr>
        <w:t xml:space="preserve">Modèle planification temporelle et de contenu </w:t>
      </w:r>
      <w:commentRangeStart w:id="0"/>
      <w:r w:rsidRPr="562168D1">
        <w:rPr>
          <w:b/>
          <w:bCs/>
          <w:sz w:val="32"/>
          <w:szCs w:val="32"/>
          <w:lang w:val="fr-CH"/>
        </w:rPr>
        <w:t>TPP</w:t>
      </w:r>
      <w:commentRangeEnd w:id="0"/>
      <w:r w:rsidR="001A41E6" w:rsidRPr="0056029D">
        <w:rPr>
          <w:rStyle w:val="CommentReference"/>
          <w:b/>
          <w:bCs/>
          <w:sz w:val="32"/>
          <w:szCs w:val="32"/>
          <w:lang w:val="fr-CH"/>
        </w:rPr>
        <w:commentReference w:id="0"/>
      </w:r>
    </w:p>
    <w:tbl>
      <w:tblPr>
        <w:tblStyle w:val="TableGrid"/>
        <w:tblW w:w="134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3359"/>
        <w:gridCol w:w="10079"/>
      </w:tblGrid>
      <w:tr w:rsidR="003934A4" w:rsidRPr="00FE7C52" w14:paraId="42674289" w14:textId="77777777" w:rsidTr="562168D1">
        <w:trPr>
          <w:trHeight w:val="227"/>
        </w:trPr>
        <w:tc>
          <w:tcPr>
            <w:tcW w:w="3359" w:type="dxa"/>
            <w:tcBorders>
              <w:bottom w:val="nil"/>
            </w:tcBorders>
          </w:tcPr>
          <w:p w14:paraId="08A3EA9E" w14:textId="1C0696DB" w:rsidR="003934A4" w:rsidRPr="00FE7C52" w:rsidRDefault="001E33CE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Institution</w:t>
            </w:r>
          </w:p>
        </w:tc>
        <w:tc>
          <w:tcPr>
            <w:tcW w:w="10079" w:type="dxa"/>
            <w:tcBorders>
              <w:bottom w:val="nil"/>
            </w:tcBorders>
          </w:tcPr>
          <w:p w14:paraId="136C723D" w14:textId="6FF93190" w:rsidR="003934A4" w:rsidRPr="00FE7C52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3934A4" w:rsidRPr="00FE7C52" w14:paraId="32659E38" w14:textId="77777777" w:rsidTr="562168D1">
        <w:trPr>
          <w:trHeight w:val="227"/>
        </w:trPr>
        <w:tc>
          <w:tcPr>
            <w:tcW w:w="3359" w:type="dxa"/>
            <w:tcBorders>
              <w:bottom w:val="nil"/>
            </w:tcBorders>
          </w:tcPr>
          <w:p w14:paraId="0E705A57" w14:textId="7961C23E" w:rsidR="003934A4" w:rsidRPr="00FE7C52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Adresse</w:t>
            </w:r>
          </w:p>
        </w:tc>
        <w:tc>
          <w:tcPr>
            <w:tcW w:w="10079" w:type="dxa"/>
            <w:tcBorders>
              <w:bottom w:val="nil"/>
            </w:tcBorders>
          </w:tcPr>
          <w:p w14:paraId="0746638C" w14:textId="45EF42A5" w:rsidR="003934A4" w:rsidRPr="00FE7C52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FE7C52" w:rsidRPr="00FE7C52" w14:paraId="33A18EFA" w14:textId="77777777" w:rsidTr="562168D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424E9BFA" w14:textId="6F85D8B1" w:rsidR="00FE7C52" w:rsidRPr="00FE7C52" w:rsidRDefault="00FE7C52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Lieu de rencontre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5CC2AE32" w14:textId="1340A1AD" w:rsidR="00FE7C52" w:rsidRPr="00FE7C52" w:rsidRDefault="007F5692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  <w:lang w:val="fr-CH"/>
              </w:rPr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  <w:bookmarkEnd w:id="1"/>
          </w:p>
        </w:tc>
      </w:tr>
      <w:tr w:rsidR="007F5692" w:rsidRPr="00FE7C52" w14:paraId="1C8066A6" w14:textId="77777777" w:rsidTr="562168D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28A7B07A" w14:textId="753F70A9" w:rsidR="007F5692" w:rsidRPr="00FE7C52" w:rsidRDefault="00A3182D" w:rsidP="007D101D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Accès</w:t>
            </w:r>
            <w:r w:rsidR="00D72716" w:rsidRPr="562168D1">
              <w:rPr>
                <w:sz w:val="20"/>
                <w:szCs w:val="20"/>
                <w:lang w:val="fr-CH"/>
              </w:rPr>
              <w:t xml:space="preserve"> </w:t>
            </w:r>
            <w:r w:rsidRPr="562168D1">
              <w:rPr>
                <w:sz w:val="20"/>
                <w:szCs w:val="20"/>
                <w:lang w:val="fr-CH"/>
              </w:rPr>
              <w:t>(stationnement</w:t>
            </w:r>
            <w:r w:rsidR="0015206F" w:rsidRPr="562168D1">
              <w:rPr>
                <w:sz w:val="20"/>
                <w:szCs w:val="20"/>
                <w:lang w:val="fr-CH"/>
              </w:rPr>
              <w:t>, etc)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442A0EA3" w14:textId="04E7326E" w:rsidR="007F5692" w:rsidRPr="00FE7C52" w:rsidRDefault="007F5692" w:rsidP="007D101D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  <w:lang w:val="fr-CH"/>
              </w:rPr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  <w:lang w:val="fr-CH"/>
              </w:rPr>
              <w:t> </w:t>
            </w:r>
            <w:r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3934A4" w:rsidRPr="00FE7C52" w14:paraId="4FE4E304" w14:textId="77777777" w:rsidTr="562168D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7F739232" w14:textId="7DD48F30" w:rsidR="003934A4" w:rsidRPr="00FE7C52" w:rsidRDefault="00FE7C52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Début du TPP à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0FBC8FCA" w14:textId="06DC8BFC" w:rsidR="003934A4" w:rsidRPr="00FE7C52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3934A4" w:rsidRPr="00FE7C52" w14:paraId="6F10BEF8" w14:textId="77777777" w:rsidTr="562168D1">
        <w:trPr>
          <w:trHeight w:val="227"/>
        </w:trPr>
        <w:tc>
          <w:tcPr>
            <w:tcW w:w="3359" w:type="dxa"/>
            <w:tcBorders>
              <w:bottom w:val="single" w:sz="4" w:space="0" w:color="auto"/>
            </w:tcBorders>
          </w:tcPr>
          <w:p w14:paraId="1AE5F7DB" w14:textId="1972E57E" w:rsidR="003934A4" w:rsidRPr="00FE7C52" w:rsidRDefault="00FE7C52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562168D1">
              <w:rPr>
                <w:sz w:val="20"/>
                <w:szCs w:val="20"/>
                <w:lang w:val="fr-CH"/>
              </w:rPr>
              <w:t>Nom du/de la candidat-e</w:t>
            </w:r>
          </w:p>
        </w:tc>
        <w:tc>
          <w:tcPr>
            <w:tcW w:w="10079" w:type="dxa"/>
            <w:tcBorders>
              <w:bottom w:val="single" w:sz="4" w:space="0" w:color="auto"/>
            </w:tcBorders>
          </w:tcPr>
          <w:p w14:paraId="03625984" w14:textId="55F3066E" w:rsidR="003934A4" w:rsidRPr="00FE7C52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E7C52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p w14:paraId="60F0F3A9" w14:textId="77777777" w:rsidR="00C5684F" w:rsidRPr="00FE7C52" w:rsidRDefault="00C5684F" w:rsidP="0081225E">
      <w:pPr>
        <w:widowControl/>
        <w:autoSpaceDE/>
        <w:autoSpaceDN/>
        <w:rPr>
          <w:sz w:val="20"/>
          <w:szCs w:val="20"/>
          <w:lang w:val="fr-CH"/>
        </w:rPr>
      </w:pPr>
    </w:p>
    <w:tbl>
      <w:tblPr>
        <w:tblStyle w:val="TableGrid"/>
        <w:tblW w:w="134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416"/>
        <w:gridCol w:w="2944"/>
        <w:gridCol w:w="3359"/>
        <w:gridCol w:w="3359"/>
        <w:gridCol w:w="3359"/>
      </w:tblGrid>
      <w:tr w:rsidR="009C7CF2" w:rsidRPr="00243C07" w14:paraId="6A382725" w14:textId="77777777" w:rsidTr="562168D1">
        <w:tc>
          <w:tcPr>
            <w:tcW w:w="3360" w:type="dxa"/>
            <w:gridSpan w:val="2"/>
            <w:tcBorders>
              <w:bottom w:val="single" w:sz="8" w:space="0" w:color="auto"/>
            </w:tcBorders>
          </w:tcPr>
          <w:p w14:paraId="16C07729" w14:textId="026983BB" w:rsidR="007D3093" w:rsidRPr="00FE7C52" w:rsidRDefault="00FE7C52" w:rsidP="0081225E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 w:rsidRPr="562168D1">
              <w:rPr>
                <w:b/>
                <w:bCs/>
                <w:sz w:val="20"/>
                <w:szCs w:val="20"/>
                <w:lang w:val="fr-CH"/>
              </w:rPr>
              <w:t>Mission pratique</w:t>
            </w:r>
          </w:p>
        </w:tc>
        <w:tc>
          <w:tcPr>
            <w:tcW w:w="3359" w:type="dxa"/>
          </w:tcPr>
          <w:p w14:paraId="70A80E6C" w14:textId="2C18D6F4" w:rsidR="007D3093" w:rsidRPr="00FE7C52" w:rsidRDefault="00FE7C52" w:rsidP="0081225E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 w:rsidRPr="562168D1">
              <w:rPr>
                <w:b/>
                <w:bCs/>
                <w:sz w:val="20"/>
                <w:szCs w:val="20"/>
                <w:lang w:val="fr-CH"/>
              </w:rPr>
              <w:t>Répartition du temps</w:t>
            </w:r>
            <w:r w:rsidRPr="009F2086">
              <w:rPr>
                <w:lang w:val="fr-CH"/>
              </w:rPr>
              <w:br/>
            </w:r>
            <w:r w:rsidRPr="562168D1">
              <w:rPr>
                <w:sz w:val="16"/>
                <w:szCs w:val="16"/>
                <w:lang w:val="fr-CH"/>
              </w:rPr>
              <w:t>(Dans l’ensemble, les 4 missions pratiques doivent durer 3 heures)</w:t>
            </w:r>
          </w:p>
        </w:tc>
        <w:tc>
          <w:tcPr>
            <w:tcW w:w="3359" w:type="dxa"/>
          </w:tcPr>
          <w:p w14:paraId="7A3E3DB7" w14:textId="4AC7ED02" w:rsidR="007D3093" w:rsidRPr="00FE7C52" w:rsidRDefault="00FE7C52" w:rsidP="0081225E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 w:rsidRPr="562168D1">
              <w:rPr>
                <w:b/>
                <w:bCs/>
                <w:sz w:val="20"/>
                <w:szCs w:val="20"/>
                <w:lang w:val="fr-CH"/>
              </w:rPr>
              <w:t>Contenu</w:t>
            </w:r>
            <w:r w:rsidRPr="009F2086">
              <w:rPr>
                <w:lang w:val="fr-CH"/>
              </w:rPr>
              <w:br/>
            </w:r>
            <w:r w:rsidRPr="562168D1">
              <w:rPr>
                <w:sz w:val="16"/>
                <w:szCs w:val="16"/>
                <w:lang w:val="fr-CH"/>
              </w:rPr>
              <w:t>(Programme prévu, lieu, nombre de personnes accompagnées)</w:t>
            </w:r>
          </w:p>
        </w:tc>
        <w:tc>
          <w:tcPr>
            <w:tcW w:w="3359" w:type="dxa"/>
          </w:tcPr>
          <w:p w14:paraId="40D298AE" w14:textId="6438576F" w:rsidR="007D3093" w:rsidRPr="00FE7C52" w:rsidRDefault="00FE7C52" w:rsidP="0081225E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 w:rsidRPr="562168D1">
              <w:rPr>
                <w:b/>
                <w:bCs/>
                <w:sz w:val="20"/>
                <w:szCs w:val="20"/>
                <w:lang w:val="fr-CH"/>
              </w:rPr>
              <w:t xml:space="preserve">Objectif évaluateur </w:t>
            </w:r>
            <w:r w:rsidR="001668C6" w:rsidRPr="562168D1">
              <w:rPr>
                <w:b/>
                <w:bCs/>
                <w:sz w:val="20"/>
                <w:szCs w:val="20"/>
                <w:lang w:val="fr-CH"/>
              </w:rPr>
              <w:t>à choix sélectionné</w:t>
            </w:r>
          </w:p>
        </w:tc>
      </w:tr>
      <w:tr w:rsidR="0081225E" w:rsidRPr="00FE7C52" w14:paraId="0FCFD960" w14:textId="77777777" w:rsidTr="562168D1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30969391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1)</w:t>
            </w:r>
          </w:p>
        </w:tc>
        <w:tc>
          <w:tcPr>
            <w:tcW w:w="2944" w:type="dxa"/>
            <w:tcBorders>
              <w:left w:val="nil"/>
            </w:tcBorders>
          </w:tcPr>
          <w:p w14:paraId="1BA7FC1E" w14:textId="4399BD83" w:rsidR="00C80F75" w:rsidRPr="00FE7C52" w:rsidRDefault="00F41ACD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Introduction</w:t>
            </w:r>
            <w:r w:rsidR="00FE7C52" w:rsidRPr="562168D1">
              <w:rPr>
                <w:sz w:val="16"/>
                <w:szCs w:val="16"/>
                <w:lang w:val="fr-CH"/>
              </w:rPr>
              <w:t xml:space="preserve"> </w:t>
            </w:r>
          </w:p>
        </w:tc>
        <w:tc>
          <w:tcPr>
            <w:tcW w:w="3359" w:type="dxa"/>
          </w:tcPr>
          <w:p w14:paraId="167FC798" w14:textId="2220D565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 xml:space="preserve">15 </w:t>
            </w:r>
            <w:r w:rsidR="00593DFE" w:rsidRPr="562168D1">
              <w:rPr>
                <w:sz w:val="16"/>
                <w:szCs w:val="16"/>
                <w:lang w:val="fr-CH"/>
              </w:rPr>
              <w:t>m</w:t>
            </w:r>
            <w:r w:rsidRPr="562168D1">
              <w:rPr>
                <w:sz w:val="16"/>
                <w:szCs w:val="16"/>
                <w:lang w:val="fr-CH"/>
              </w:rPr>
              <w:t>inute</w:t>
            </w:r>
            <w:r w:rsidR="00FE7C52" w:rsidRPr="562168D1">
              <w:rPr>
                <w:sz w:val="16"/>
                <w:szCs w:val="16"/>
                <w:lang w:val="fr-CH"/>
              </w:rPr>
              <w:t>s</w:t>
            </w:r>
            <w:r w:rsidR="00593DFE" w:rsidRPr="562168D1">
              <w:rPr>
                <w:sz w:val="16"/>
                <w:szCs w:val="16"/>
                <w:lang w:val="fr-CH"/>
              </w:rPr>
              <w:t xml:space="preserve"> (prescrit)</w:t>
            </w:r>
          </w:p>
          <w:p w14:paraId="3F18CAA4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</w:p>
          <w:p w14:paraId="3522C6CD" w14:textId="58789E38" w:rsidR="0081225E" w:rsidRPr="00FE7C52" w:rsidRDefault="00FE7C52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>
              <w:rPr>
                <w:sz w:val="16"/>
                <w:szCs w:val="16"/>
                <w:lang w:val="fr-CH"/>
              </w:rPr>
              <w:t>De</w:t>
            </w:r>
            <w:r w:rsidR="0081225E" w:rsidRPr="00FE7C52">
              <w:rPr>
                <w:sz w:val="16"/>
                <w:szCs w:val="16"/>
                <w:lang w:val="fr-CH"/>
              </w:rPr>
              <w:t xml:space="preserve"> </w:t>
            </w:r>
            <w:r w:rsidR="0081225E"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1225E"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="0081225E" w:rsidRPr="00FE7C52">
              <w:rPr>
                <w:sz w:val="16"/>
                <w:szCs w:val="16"/>
                <w:lang w:val="fr-CH"/>
              </w:rPr>
            </w:r>
            <w:r w:rsidR="0081225E" w:rsidRPr="00FE7C52">
              <w:rPr>
                <w:sz w:val="16"/>
                <w:szCs w:val="16"/>
                <w:lang w:val="fr-CH"/>
              </w:rPr>
              <w:fldChar w:fldCharType="separate"/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fldChar w:fldCharType="end"/>
            </w:r>
            <w:r w:rsidR="0081225E" w:rsidRPr="00FE7C52">
              <w:rPr>
                <w:sz w:val="16"/>
                <w:szCs w:val="16"/>
                <w:lang w:val="fr-CH"/>
              </w:rPr>
              <w:t xml:space="preserve"> </w:t>
            </w:r>
            <w:r>
              <w:rPr>
                <w:sz w:val="16"/>
                <w:szCs w:val="16"/>
                <w:lang w:val="fr-CH"/>
              </w:rPr>
              <w:t>à</w:t>
            </w:r>
            <w:r w:rsidR="0081225E" w:rsidRPr="00FE7C52">
              <w:rPr>
                <w:sz w:val="16"/>
                <w:szCs w:val="16"/>
                <w:lang w:val="fr-CH"/>
              </w:rPr>
              <w:t xml:space="preserve"> </w:t>
            </w:r>
            <w:r w:rsidR="0081225E"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1225E"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="0081225E" w:rsidRPr="00FE7C52">
              <w:rPr>
                <w:sz w:val="16"/>
                <w:szCs w:val="16"/>
                <w:lang w:val="fr-CH"/>
              </w:rPr>
            </w:r>
            <w:r w:rsidR="0081225E" w:rsidRPr="00FE7C52">
              <w:rPr>
                <w:sz w:val="16"/>
                <w:szCs w:val="16"/>
                <w:lang w:val="fr-CH"/>
              </w:rPr>
              <w:fldChar w:fldCharType="separate"/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t> </w:t>
            </w:r>
            <w:r w:rsidR="0081225E"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12317C6B" w14:textId="7FDD77EE" w:rsidR="0081225E" w:rsidRPr="00FE7C52" w:rsidRDefault="00FE7C52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Présentation de 15 minutes, sans personnes accompagnées</w:t>
            </w:r>
          </w:p>
        </w:tc>
        <w:tc>
          <w:tcPr>
            <w:tcW w:w="3359" w:type="dxa"/>
          </w:tcPr>
          <w:p w14:paraId="0F7ED576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–</w:t>
            </w:r>
          </w:p>
        </w:tc>
      </w:tr>
      <w:tr w:rsidR="0081225E" w:rsidRPr="00FE7C52" w14:paraId="4E763AE6" w14:textId="77777777" w:rsidTr="562168D1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75FE8A07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2)</w:t>
            </w:r>
          </w:p>
        </w:tc>
        <w:tc>
          <w:tcPr>
            <w:tcW w:w="2944" w:type="dxa"/>
            <w:tcBorders>
              <w:left w:val="nil"/>
            </w:tcBorders>
          </w:tcPr>
          <w:p w14:paraId="410214F8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07EB53A0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69F3D952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4AE50178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</w:tr>
      <w:tr w:rsidR="0081225E" w:rsidRPr="00FE7C52" w14:paraId="5A2BF68A" w14:textId="77777777" w:rsidTr="562168D1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28BE6F62" w14:textId="3B869363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3)</w:t>
            </w:r>
          </w:p>
        </w:tc>
        <w:tc>
          <w:tcPr>
            <w:tcW w:w="2944" w:type="dxa"/>
            <w:tcBorders>
              <w:left w:val="nil"/>
            </w:tcBorders>
          </w:tcPr>
          <w:p w14:paraId="2CC3D6AC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700F56AE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177D3505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3967B232" w14:textId="77777777" w:rsidR="0081225E" w:rsidRPr="00FE7C52" w:rsidRDefault="0081225E" w:rsidP="00A66CB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</w:tr>
      <w:tr w:rsidR="003934A4" w:rsidRPr="00FE7C52" w14:paraId="55911F6B" w14:textId="77777777" w:rsidTr="562168D1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2C14F079" w14:textId="558FA10F" w:rsidR="003934A4" w:rsidRPr="00FE7C5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562168D1">
              <w:rPr>
                <w:sz w:val="16"/>
                <w:szCs w:val="16"/>
                <w:lang w:val="fr-CH"/>
              </w:rPr>
              <w:t>4</w:t>
            </w:r>
            <w:r w:rsidR="003934A4" w:rsidRPr="562168D1">
              <w:rPr>
                <w:sz w:val="16"/>
                <w:szCs w:val="16"/>
                <w:lang w:val="fr-CH"/>
              </w:rPr>
              <w:t>)</w:t>
            </w:r>
          </w:p>
        </w:tc>
        <w:tc>
          <w:tcPr>
            <w:tcW w:w="2944" w:type="dxa"/>
            <w:tcBorders>
              <w:left w:val="nil"/>
            </w:tcBorders>
          </w:tcPr>
          <w:p w14:paraId="0742B1C7" w14:textId="038D9AB3" w:rsidR="003934A4" w:rsidRPr="00FE7C5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24AAD205" w14:textId="1C60AFA7" w:rsidR="003934A4" w:rsidRPr="00FE7C5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4847E288" w14:textId="0ECDADB4" w:rsidR="003934A4" w:rsidRPr="00FE7C5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08CA57A6" w14:textId="0EB13E7D" w:rsidR="003934A4" w:rsidRPr="00FE7C5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E7C52">
              <w:rPr>
                <w:sz w:val="16"/>
                <w:szCs w:val="16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7C52">
              <w:rPr>
                <w:sz w:val="16"/>
                <w:szCs w:val="16"/>
                <w:lang w:val="fr-CH"/>
              </w:rPr>
              <w:instrText xml:space="preserve"> FORMTEXT </w:instrText>
            </w:r>
            <w:r w:rsidRPr="00FE7C52">
              <w:rPr>
                <w:sz w:val="16"/>
                <w:szCs w:val="16"/>
                <w:lang w:val="fr-CH"/>
              </w:rPr>
            </w:r>
            <w:r w:rsidRPr="00FE7C52">
              <w:rPr>
                <w:sz w:val="16"/>
                <w:szCs w:val="16"/>
                <w:lang w:val="fr-CH"/>
              </w:rPr>
              <w:fldChar w:fldCharType="separate"/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t> </w:t>
            </w:r>
            <w:r w:rsidRPr="00FE7C52">
              <w:rPr>
                <w:sz w:val="16"/>
                <w:szCs w:val="16"/>
                <w:lang w:val="fr-CH"/>
              </w:rPr>
              <w:fldChar w:fldCharType="end"/>
            </w:r>
          </w:p>
        </w:tc>
      </w:tr>
    </w:tbl>
    <w:p w14:paraId="63BC3065" w14:textId="28B996E8" w:rsidR="001A41E6" w:rsidRDefault="00E15080" w:rsidP="006D2D85">
      <w:pPr>
        <w:widowControl/>
        <w:autoSpaceDE/>
        <w:autoSpaceDN/>
        <w:spacing w:before="120" w:after="120"/>
        <w:rPr>
          <w:sz w:val="20"/>
          <w:szCs w:val="20"/>
          <w:lang w:val="fr-CH"/>
        </w:rPr>
      </w:pPr>
      <w:r w:rsidRPr="00E15080">
        <w:rPr>
          <w:sz w:val="20"/>
          <w:szCs w:val="20"/>
          <w:lang w:val="fr-CH"/>
        </w:rPr>
        <w:t>Par sa signature, l</w:t>
      </w:r>
      <w:r w:rsidR="008A30E7">
        <w:rPr>
          <w:sz w:val="20"/>
          <w:szCs w:val="20"/>
          <w:lang w:val="fr-CH"/>
        </w:rPr>
        <w:t>'</w:t>
      </w:r>
      <w:r w:rsidR="00DF7D09">
        <w:rPr>
          <w:sz w:val="20"/>
          <w:szCs w:val="20"/>
          <w:lang w:val="fr-CH"/>
        </w:rPr>
        <w:t>employeur</w:t>
      </w:r>
      <w:r w:rsidRPr="00E15080">
        <w:rPr>
          <w:sz w:val="20"/>
          <w:szCs w:val="20"/>
          <w:lang w:val="fr-CH"/>
        </w:rPr>
        <w:t xml:space="preserve"> confirme que les missions pratiques planifiées représentent des situations habituelles du quotidien professionnel de l'institution et qu'elles sont conformes aux conditions générales des missions figurant dans le dossier TPP.</w:t>
      </w:r>
    </w:p>
    <w:tbl>
      <w:tblPr>
        <w:tblStyle w:val="TableGrid"/>
        <w:tblW w:w="134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416"/>
        <w:gridCol w:w="2944"/>
        <w:gridCol w:w="3359"/>
        <w:gridCol w:w="6718"/>
      </w:tblGrid>
      <w:tr w:rsidR="002C63EF" w:rsidRPr="00243C07" w14:paraId="7ACDF1AF" w14:textId="77777777" w:rsidTr="00133852">
        <w:tc>
          <w:tcPr>
            <w:tcW w:w="3360" w:type="dxa"/>
            <w:gridSpan w:val="2"/>
            <w:tcBorders>
              <w:bottom w:val="single" w:sz="8" w:space="0" w:color="auto"/>
            </w:tcBorders>
          </w:tcPr>
          <w:p w14:paraId="230BDC34" w14:textId="77777777" w:rsidR="002C63EF" w:rsidRDefault="002C63EF" w:rsidP="00133852">
            <w:pPr>
              <w:pStyle w:val="Heading1"/>
              <w:spacing w:before="0"/>
              <w:ind w:left="0"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 xml:space="preserve">Employeur </w:t>
            </w:r>
          </w:p>
          <w:p w14:paraId="190B711D" w14:textId="77777777" w:rsidR="002C63EF" w:rsidRPr="00FE7C52" w:rsidRDefault="002C63EF" w:rsidP="00133852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>(Nom, Prénom)</w:t>
            </w:r>
          </w:p>
        </w:tc>
        <w:tc>
          <w:tcPr>
            <w:tcW w:w="3359" w:type="dxa"/>
          </w:tcPr>
          <w:p w14:paraId="66FF1E2E" w14:textId="77777777" w:rsidR="002C63EF" w:rsidRPr="005462A3" w:rsidRDefault="002C63EF" w:rsidP="001338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fr-CH"/>
              </w:rPr>
            </w:pPr>
            <w:r w:rsidRPr="005462A3">
              <w:rPr>
                <w:b/>
                <w:bCs/>
                <w:sz w:val="20"/>
                <w:szCs w:val="20"/>
                <w:lang w:val="fr-CH"/>
              </w:rPr>
              <w:t>Date</w:t>
            </w:r>
          </w:p>
        </w:tc>
        <w:tc>
          <w:tcPr>
            <w:tcW w:w="6718" w:type="dxa"/>
          </w:tcPr>
          <w:p w14:paraId="6435B0D6" w14:textId="77777777" w:rsidR="002C63EF" w:rsidRPr="005462A3" w:rsidRDefault="002C63EF" w:rsidP="001338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fr-CH"/>
              </w:rPr>
            </w:pPr>
            <w:r w:rsidRPr="005462A3">
              <w:rPr>
                <w:b/>
                <w:bCs/>
                <w:sz w:val="20"/>
                <w:szCs w:val="20"/>
                <w:lang w:val="fr-CH"/>
              </w:rPr>
              <w:t>Signature de l’employeur</w:t>
            </w:r>
          </w:p>
        </w:tc>
      </w:tr>
      <w:tr w:rsidR="002C63EF" w:rsidRPr="00FE7C52" w14:paraId="409B138D" w14:textId="77777777" w:rsidTr="00DF7D09">
        <w:trPr>
          <w:trHeight w:val="423"/>
        </w:trPr>
        <w:tc>
          <w:tcPr>
            <w:tcW w:w="416" w:type="dxa"/>
            <w:tcBorders>
              <w:right w:val="nil"/>
            </w:tcBorders>
          </w:tcPr>
          <w:p w14:paraId="49BDAEA6" w14:textId="77777777" w:rsidR="002C63EF" w:rsidRPr="00FE7C52" w:rsidRDefault="002C63EF" w:rsidP="001338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</w:p>
        </w:tc>
        <w:tc>
          <w:tcPr>
            <w:tcW w:w="2944" w:type="dxa"/>
            <w:tcBorders>
              <w:left w:val="nil"/>
            </w:tcBorders>
          </w:tcPr>
          <w:p w14:paraId="0CE1FBB0" w14:textId="77777777" w:rsidR="002C63EF" w:rsidRPr="00FE7C52" w:rsidRDefault="002C63EF" w:rsidP="001338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/>
                <w:bCs/>
                <w:sz w:val="20"/>
                <w:szCs w:val="20"/>
                <w:lang w:val="fr-CH"/>
              </w:rPr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54813932" w14:textId="77777777" w:rsidR="002C63EF" w:rsidRPr="00FE7C52" w:rsidRDefault="002C63EF" w:rsidP="001338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/>
                <w:bCs/>
                <w:sz w:val="20"/>
                <w:szCs w:val="20"/>
                <w:lang w:val="fr-CH"/>
              </w:rPr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6718" w:type="dxa"/>
          </w:tcPr>
          <w:p w14:paraId="7C7C1E15" w14:textId="77777777" w:rsidR="002C63EF" w:rsidRPr="00FE7C52" w:rsidRDefault="002C63EF" w:rsidP="001338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</w:p>
        </w:tc>
      </w:tr>
    </w:tbl>
    <w:p w14:paraId="088CF7D2" w14:textId="77777777" w:rsidR="002C63EF" w:rsidRPr="00DF7D09" w:rsidRDefault="002C63EF" w:rsidP="00DF7D09">
      <w:pPr>
        <w:widowControl/>
        <w:autoSpaceDE/>
        <w:autoSpaceDN/>
        <w:rPr>
          <w:sz w:val="2"/>
          <w:szCs w:val="2"/>
          <w:lang w:val="fr-CH"/>
        </w:rPr>
      </w:pPr>
    </w:p>
    <w:sectPr w:rsidR="002C63EF" w:rsidRPr="00DF7D09" w:rsidSect="00AE3234">
      <w:headerReference w:type="default" r:id="rId14"/>
      <w:footerReference w:type="default" r:id="rId15"/>
      <w:headerReference w:type="first" r:id="rId16"/>
      <w:pgSz w:w="16838" w:h="11906" w:orient="landscape"/>
      <w:pgMar w:top="1418" w:right="2098" w:bottom="851" w:left="1418" w:header="6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arlotte Reinhard" w:date="2026-08-12T09:29:00Z" w:initials="CR">
    <w:p w14:paraId="43BD2716" w14:textId="77777777" w:rsidR="001A41E6" w:rsidRDefault="001A41E6" w:rsidP="001A41E6">
      <w:pPr>
        <w:pStyle w:val="CommentText"/>
      </w:pPr>
      <w:r>
        <w:rPr>
          <w:rStyle w:val="CommentReference"/>
        </w:rPr>
        <w:annotationRef/>
      </w:r>
      <w:r>
        <w:rPr>
          <w:lang w:val="fr-CH"/>
        </w:rPr>
        <w:t>La planification du TPP est envoyée par le/la candidat-e à l'organisation cantonale d’examen dans le délai fixé. La manière de procéder varie selon le canton. L'organisation cantonale d'examen évalue la planification et la valide.</w:t>
      </w:r>
    </w:p>
    <w:p w14:paraId="0FBEE659" w14:textId="77777777" w:rsidR="001A41E6" w:rsidRDefault="001A41E6" w:rsidP="001A41E6">
      <w:pPr>
        <w:pStyle w:val="CommentText"/>
      </w:pPr>
      <w:r>
        <w:rPr>
          <w:lang w:val="fr-CH"/>
        </w:rPr>
        <w:t>Ce document sert d’exemple. Le format peut être modifié.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BEE6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4B3CC6" w16cex:dateUtc="2026-08-12T0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BEE659" w16cid:durableId="7C4B3C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B5D2" w14:textId="77777777" w:rsidR="00574BE1" w:rsidRDefault="00574BE1" w:rsidP="00D07DFF">
      <w:r>
        <w:separator/>
      </w:r>
    </w:p>
  </w:endnote>
  <w:endnote w:type="continuationSeparator" w:id="0">
    <w:p w14:paraId="17907E2D" w14:textId="77777777" w:rsidR="00574BE1" w:rsidRDefault="00574BE1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oL0K&#10;J98AAAAMAQAADwAAAAAAAAAAAAAAAABnBAAAZHJzL2Rvd25yZXYueG1sUEsFBgAAAAAEAAQA8wAA&#10;AHMFAAAAAA=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F7AA" w14:textId="77777777" w:rsidR="00574BE1" w:rsidRDefault="00574BE1" w:rsidP="00D07DFF">
      <w:r>
        <w:separator/>
      </w:r>
    </w:p>
  </w:footnote>
  <w:footnote w:type="continuationSeparator" w:id="0">
    <w:p w14:paraId="5678A263" w14:textId="77777777" w:rsidR="00574BE1" w:rsidRDefault="00574BE1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58094505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302D2505" w:rsidR="00112560" w:rsidRPr="00FE7C52" w:rsidRDefault="00FE7C52" w:rsidP="00112560">
    <w:pPr>
      <w:pStyle w:val="Header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  <w:lang w:val="fr-CH"/>
      </w:rPr>
    </w:pPr>
    <w:r w:rsidRPr="00FE7C52">
      <w:rPr>
        <w:rStyle w:val="cf01"/>
        <w:rFonts w:ascii="Verdana" w:hAnsi="Verdana"/>
        <w:sz w:val="16"/>
        <w:szCs w:val="16"/>
        <w:lang w:val="fr-CH"/>
      </w:rPr>
      <w:t>Modèle planification temporelle et de contenu</w:t>
    </w:r>
    <w:r w:rsidR="00112560" w:rsidRPr="00FE7C52">
      <w:rPr>
        <w:rStyle w:val="cf01"/>
        <w:rFonts w:ascii="Verdana" w:hAnsi="Verdana"/>
        <w:sz w:val="16"/>
        <w:szCs w:val="16"/>
        <w:lang w:val="fr-CH"/>
      </w:rPr>
      <w:br/>
    </w:r>
    <w:r w:rsidRPr="00FE7C52">
      <w:rPr>
        <w:rStyle w:val="cf01"/>
        <w:rFonts w:ascii="Verdana" w:hAnsi="Verdana"/>
        <w:sz w:val="16"/>
        <w:szCs w:val="16"/>
        <w:lang w:val="fr-CH"/>
      </w:rPr>
      <w:t xml:space="preserve">PQual CFC Assistant-e socio-éducatif-ive – TPP </w:t>
    </w:r>
  </w:p>
  <w:p w14:paraId="3F5DDE79" w14:textId="77777777" w:rsidR="00112560" w:rsidRPr="00FE7C52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fr-CH"/>
      </w:rPr>
    </w:pPr>
    <w:r w:rsidRPr="00FE7C52">
      <w:rPr>
        <w:rStyle w:val="cf01"/>
        <w:rFonts w:ascii="Verdana" w:hAnsi="Verdana"/>
        <w:sz w:val="14"/>
        <w:szCs w:val="14"/>
        <w:lang w:val="fr-CH"/>
      </w:rPr>
      <w:tab/>
    </w:r>
  </w:p>
  <w:p w14:paraId="0F2C949D" w14:textId="77777777" w:rsidR="00D07DFF" w:rsidRPr="00FE7C52" w:rsidRDefault="00D07DFF" w:rsidP="00D07DFF">
    <w:pPr>
      <w:pStyle w:val="Header"/>
      <w:ind w:left="-1418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65991191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Reinhard">
    <w15:presenceInfo w15:providerId="AD" w15:userId="S::charlotte.reinhard@savoirsocial.ch::896807bc-5779-4d75-b4ea-6a4aa5bd42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229DB"/>
    <w:rsid w:val="00035E3C"/>
    <w:rsid w:val="0004646A"/>
    <w:rsid w:val="000B607B"/>
    <w:rsid w:val="000C3638"/>
    <w:rsid w:val="000C755D"/>
    <w:rsid w:val="000E2FA5"/>
    <w:rsid w:val="001062A4"/>
    <w:rsid w:val="00112560"/>
    <w:rsid w:val="00120079"/>
    <w:rsid w:val="0015206F"/>
    <w:rsid w:val="00157AF2"/>
    <w:rsid w:val="001668C6"/>
    <w:rsid w:val="0018069F"/>
    <w:rsid w:val="001A41E6"/>
    <w:rsid w:val="001D0305"/>
    <w:rsid w:val="001D2294"/>
    <w:rsid w:val="001E33CE"/>
    <w:rsid w:val="0020411A"/>
    <w:rsid w:val="0020628F"/>
    <w:rsid w:val="00207007"/>
    <w:rsid w:val="00217AE7"/>
    <w:rsid w:val="00223A2A"/>
    <w:rsid w:val="002324E0"/>
    <w:rsid w:val="00243C07"/>
    <w:rsid w:val="002579D1"/>
    <w:rsid w:val="00262D87"/>
    <w:rsid w:val="0029662C"/>
    <w:rsid w:val="002A1A99"/>
    <w:rsid w:val="002A6307"/>
    <w:rsid w:val="002C63EF"/>
    <w:rsid w:val="002E2D2D"/>
    <w:rsid w:val="002F1C3A"/>
    <w:rsid w:val="002F25B8"/>
    <w:rsid w:val="00345CE2"/>
    <w:rsid w:val="00360BE2"/>
    <w:rsid w:val="003649C0"/>
    <w:rsid w:val="003934A4"/>
    <w:rsid w:val="003E45D5"/>
    <w:rsid w:val="003F30C8"/>
    <w:rsid w:val="00402A5C"/>
    <w:rsid w:val="00413824"/>
    <w:rsid w:val="004531AB"/>
    <w:rsid w:val="00456542"/>
    <w:rsid w:val="00485160"/>
    <w:rsid w:val="004E571E"/>
    <w:rsid w:val="00540173"/>
    <w:rsid w:val="005462A3"/>
    <w:rsid w:val="0055272F"/>
    <w:rsid w:val="005565C8"/>
    <w:rsid w:val="0056029D"/>
    <w:rsid w:val="005609D2"/>
    <w:rsid w:val="00574BE1"/>
    <w:rsid w:val="005755AB"/>
    <w:rsid w:val="00593DFE"/>
    <w:rsid w:val="005B2999"/>
    <w:rsid w:val="005B577F"/>
    <w:rsid w:val="005D72BC"/>
    <w:rsid w:val="005E36E5"/>
    <w:rsid w:val="0060653B"/>
    <w:rsid w:val="006065CD"/>
    <w:rsid w:val="00644F03"/>
    <w:rsid w:val="006510CE"/>
    <w:rsid w:val="00652006"/>
    <w:rsid w:val="006647C4"/>
    <w:rsid w:val="006804F6"/>
    <w:rsid w:val="00684639"/>
    <w:rsid w:val="006A3D80"/>
    <w:rsid w:val="006D2D85"/>
    <w:rsid w:val="00725074"/>
    <w:rsid w:val="00742013"/>
    <w:rsid w:val="00742C16"/>
    <w:rsid w:val="0075555A"/>
    <w:rsid w:val="007A7643"/>
    <w:rsid w:val="007D3093"/>
    <w:rsid w:val="007D5259"/>
    <w:rsid w:val="007F1FA7"/>
    <w:rsid w:val="007F5692"/>
    <w:rsid w:val="0081225E"/>
    <w:rsid w:val="00844E69"/>
    <w:rsid w:val="00860F20"/>
    <w:rsid w:val="00894E28"/>
    <w:rsid w:val="008A30E7"/>
    <w:rsid w:val="009246DC"/>
    <w:rsid w:val="009738D7"/>
    <w:rsid w:val="009914F8"/>
    <w:rsid w:val="00994449"/>
    <w:rsid w:val="00995AE3"/>
    <w:rsid w:val="009A6172"/>
    <w:rsid w:val="009B2DB0"/>
    <w:rsid w:val="009B3D64"/>
    <w:rsid w:val="009B64B2"/>
    <w:rsid w:val="009C7CF2"/>
    <w:rsid w:val="009D533C"/>
    <w:rsid w:val="009F2086"/>
    <w:rsid w:val="00A3182D"/>
    <w:rsid w:val="00A34C5A"/>
    <w:rsid w:val="00A63343"/>
    <w:rsid w:val="00AB2035"/>
    <w:rsid w:val="00AC0E7F"/>
    <w:rsid w:val="00AC2736"/>
    <w:rsid w:val="00AC6C51"/>
    <w:rsid w:val="00AE139F"/>
    <w:rsid w:val="00AE3234"/>
    <w:rsid w:val="00B827A7"/>
    <w:rsid w:val="00BC6CEF"/>
    <w:rsid w:val="00C32460"/>
    <w:rsid w:val="00C34642"/>
    <w:rsid w:val="00C5684F"/>
    <w:rsid w:val="00C57475"/>
    <w:rsid w:val="00C6675D"/>
    <w:rsid w:val="00C80F75"/>
    <w:rsid w:val="00CD0053"/>
    <w:rsid w:val="00D07DFF"/>
    <w:rsid w:val="00D15F61"/>
    <w:rsid w:val="00D407BC"/>
    <w:rsid w:val="00D421E7"/>
    <w:rsid w:val="00D45445"/>
    <w:rsid w:val="00D50B7B"/>
    <w:rsid w:val="00D517B5"/>
    <w:rsid w:val="00D7016A"/>
    <w:rsid w:val="00D72716"/>
    <w:rsid w:val="00D73E0F"/>
    <w:rsid w:val="00D8483E"/>
    <w:rsid w:val="00DD6983"/>
    <w:rsid w:val="00DF7682"/>
    <w:rsid w:val="00DF7D09"/>
    <w:rsid w:val="00E01EC4"/>
    <w:rsid w:val="00E15080"/>
    <w:rsid w:val="00E46640"/>
    <w:rsid w:val="00E56696"/>
    <w:rsid w:val="00E678E2"/>
    <w:rsid w:val="00EB0005"/>
    <w:rsid w:val="00EC732B"/>
    <w:rsid w:val="00F21646"/>
    <w:rsid w:val="00F26496"/>
    <w:rsid w:val="00F41ACD"/>
    <w:rsid w:val="00F436A3"/>
    <w:rsid w:val="00F6649A"/>
    <w:rsid w:val="00F87070"/>
    <w:rsid w:val="00F920A4"/>
    <w:rsid w:val="00FC6121"/>
    <w:rsid w:val="00FD2C07"/>
    <w:rsid w:val="00FD2CB1"/>
    <w:rsid w:val="00FD4D5C"/>
    <w:rsid w:val="00FE7C52"/>
    <w:rsid w:val="00FF507E"/>
    <w:rsid w:val="5621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1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C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C3A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C3A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C4AE50-D973-4CC1-906B-4BDB87403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1</Pages>
  <Words>170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41</cp:revision>
  <cp:lastPrinted>2023-07-15T05:57:00Z</cp:lastPrinted>
  <dcterms:created xsi:type="dcterms:W3CDTF">2023-08-28T14:42:00Z</dcterms:created>
  <dcterms:modified xsi:type="dcterms:W3CDTF">2026-08-12T07:46:00Z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